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D2A147" w14:textId="77777777" w:rsidR="001723EE" w:rsidRDefault="001723EE" w:rsidP="00D87F3A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494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3"/>
        <w:gridCol w:w="7061"/>
      </w:tblGrid>
      <w:tr w:rsidR="001723EE" w:rsidRPr="001D2A37" w14:paraId="3967C50F" w14:textId="77777777" w:rsidTr="001E32D1">
        <w:trPr>
          <w:trHeight w:val="253"/>
          <w:jc w:val="center"/>
        </w:trPr>
        <w:tc>
          <w:tcPr>
            <w:tcW w:w="1499" w:type="pct"/>
            <w:vAlign w:val="center"/>
          </w:tcPr>
          <w:p w14:paraId="5F82080B" w14:textId="77777777" w:rsidR="001723EE" w:rsidRPr="00877ED4" w:rsidRDefault="001723EE" w:rsidP="00D87F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77ED4">
              <w:rPr>
                <w:rFonts w:ascii="Arial" w:hAnsi="Arial" w:cs="Arial"/>
                <w:b/>
                <w:bCs/>
                <w:sz w:val="22"/>
                <w:szCs w:val="22"/>
              </w:rPr>
              <w:t>VERBALE</w:t>
            </w:r>
            <w:r w:rsidRPr="00877ED4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501" w:type="pct"/>
            <w:vAlign w:val="center"/>
          </w:tcPr>
          <w:p w14:paraId="1A7B7360" w14:textId="77777777" w:rsidR="001723EE" w:rsidRPr="0007338A" w:rsidRDefault="001723EE" w:rsidP="00D87F3A">
            <w:pPr>
              <w:rPr>
                <w:rFonts w:ascii="Arial" w:hAnsi="Arial" w:cs="Arial"/>
              </w:rPr>
            </w:pPr>
            <w:r w:rsidRPr="0007338A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07338A">
              <w:rPr>
                <w:rFonts w:ascii="Arial" w:hAnsi="Arial" w:cs="Arial"/>
              </w:rPr>
              <w:t xml:space="preserve"> </w:t>
            </w:r>
            <w:r w:rsidRPr="00850AA6">
              <w:rPr>
                <w:rFonts w:ascii="Arial" w:hAnsi="Arial" w:cs="Arial"/>
                <w:b/>
              </w:rPr>
              <w:t>ESAMI DI IDONEITÀ</w:t>
            </w:r>
            <w:r w:rsidRPr="0007338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  <w:r w:rsidRPr="0007338A">
              <w:rPr>
                <w:rFonts w:ascii="Arial" w:hAnsi="Arial" w:cs="Arial"/>
              </w:rPr>
              <w:t>ALLA CLASSE …… IND</w:t>
            </w:r>
            <w:r>
              <w:rPr>
                <w:rFonts w:ascii="Arial" w:hAnsi="Arial" w:cs="Arial"/>
              </w:rPr>
              <w:t>.</w:t>
            </w:r>
            <w:r w:rsidRPr="0007338A">
              <w:rPr>
                <w:rFonts w:ascii="Arial" w:hAnsi="Arial" w:cs="Arial"/>
              </w:rPr>
              <w:t>…</w:t>
            </w:r>
            <w:r>
              <w:rPr>
                <w:rFonts w:ascii="Arial" w:hAnsi="Arial" w:cs="Arial"/>
              </w:rPr>
              <w:t>.......……………</w:t>
            </w:r>
            <w:r w:rsidR="006C7A15">
              <w:rPr>
                <w:rFonts w:ascii="Arial" w:hAnsi="Arial" w:cs="Arial"/>
              </w:rPr>
              <w:t>…</w:t>
            </w:r>
            <w:r>
              <w:rPr>
                <w:rFonts w:ascii="Arial" w:hAnsi="Arial" w:cs="Arial"/>
              </w:rPr>
              <w:t>………</w:t>
            </w:r>
          </w:p>
          <w:p w14:paraId="0D05FA80" w14:textId="77777777" w:rsidR="001723EE" w:rsidRPr="001D2A37" w:rsidRDefault="001723EE" w:rsidP="00D87F3A">
            <w:pPr>
              <w:rPr>
                <w:rFonts w:ascii="Arial" w:hAnsi="Arial" w:cs="Arial"/>
                <w:sz w:val="22"/>
                <w:szCs w:val="22"/>
              </w:rPr>
            </w:pPr>
            <w:r w:rsidRPr="0007338A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07338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50AA6">
              <w:rPr>
                <w:rFonts w:ascii="Arial" w:hAnsi="Arial" w:cs="Arial"/>
                <w:b/>
              </w:rPr>
              <w:t>ESAMI INTEGRATIVI</w:t>
            </w:r>
            <w:r w:rsidRPr="0007338A">
              <w:rPr>
                <w:rFonts w:ascii="Arial" w:hAnsi="Arial" w:cs="Arial"/>
              </w:rPr>
              <w:t xml:space="preserve"> ALLA CLASSE …... IND</w:t>
            </w:r>
            <w:r>
              <w:rPr>
                <w:rFonts w:ascii="Arial" w:hAnsi="Arial" w:cs="Arial"/>
              </w:rPr>
              <w:t>.</w:t>
            </w:r>
            <w:r w:rsidRPr="0007338A">
              <w:rPr>
                <w:rFonts w:ascii="Arial" w:hAnsi="Arial" w:cs="Arial"/>
              </w:rPr>
              <w:t>……………</w:t>
            </w:r>
            <w:r>
              <w:rPr>
                <w:rFonts w:ascii="Arial" w:hAnsi="Arial" w:cs="Arial"/>
              </w:rPr>
              <w:t>.......</w:t>
            </w:r>
            <w:r w:rsidRPr="0007338A">
              <w:rPr>
                <w:rFonts w:ascii="Arial" w:hAnsi="Arial" w:cs="Arial"/>
              </w:rPr>
              <w:t>……………</w:t>
            </w:r>
          </w:p>
        </w:tc>
      </w:tr>
    </w:tbl>
    <w:p w14:paraId="5CFFB201" w14:textId="77777777" w:rsidR="001723EE" w:rsidRDefault="001723EE" w:rsidP="00D87F3A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492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9"/>
        <w:gridCol w:w="7098"/>
      </w:tblGrid>
      <w:tr w:rsidR="001723EE" w:rsidRPr="008B6924" w14:paraId="0AE7A3EF" w14:textId="77777777" w:rsidTr="006C7A15">
        <w:trPr>
          <w:trHeight w:val="397"/>
          <w:jc w:val="center"/>
        </w:trPr>
        <w:tc>
          <w:tcPr>
            <w:tcW w:w="1464" w:type="pct"/>
            <w:vAlign w:val="center"/>
          </w:tcPr>
          <w:p w14:paraId="585CBD3C" w14:textId="77777777" w:rsidR="001723EE" w:rsidRPr="008B6924" w:rsidRDefault="001723EE" w:rsidP="00D87F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PROVA </w:t>
            </w:r>
            <w:r w:rsidR="009868E6">
              <w:rPr>
                <w:rFonts w:ascii="Arial" w:hAnsi="Arial" w:cs="Arial"/>
                <w:b/>
                <w:sz w:val="22"/>
                <w:szCs w:val="22"/>
              </w:rPr>
              <w:t xml:space="preserve">ORALE </w:t>
            </w:r>
            <w:r>
              <w:rPr>
                <w:rFonts w:ascii="Arial" w:hAnsi="Arial" w:cs="Arial"/>
                <w:b/>
                <w:sz w:val="22"/>
                <w:szCs w:val="22"/>
              </w:rPr>
              <w:t>DI</w:t>
            </w:r>
          </w:p>
        </w:tc>
        <w:tc>
          <w:tcPr>
            <w:tcW w:w="3536" w:type="pct"/>
            <w:vAlign w:val="center"/>
          </w:tcPr>
          <w:p w14:paraId="78D47DB6" w14:textId="77777777" w:rsidR="001723EE" w:rsidRPr="008B6924" w:rsidRDefault="001723EE" w:rsidP="00D87F3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_________________________________________________</w:t>
            </w:r>
          </w:p>
        </w:tc>
      </w:tr>
    </w:tbl>
    <w:p w14:paraId="7388C231" w14:textId="77777777" w:rsidR="00D87F3A" w:rsidRDefault="00D87F3A" w:rsidP="00D87F3A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608EBEBF" w14:textId="77BDB8A2" w:rsidR="00656F6A" w:rsidRDefault="00013D2A" w:rsidP="00D87F3A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9F1D6F">
        <w:rPr>
          <w:rFonts w:ascii="Arial" w:hAnsi="Arial" w:cs="Arial"/>
          <w:color w:val="000000"/>
          <w:sz w:val="24"/>
          <w:szCs w:val="24"/>
        </w:rPr>
        <w:t xml:space="preserve">Il giorno …… del </w:t>
      </w:r>
      <w:r w:rsidR="007C6189" w:rsidRPr="009F1D6F">
        <w:rPr>
          <w:rFonts w:ascii="Arial" w:hAnsi="Arial" w:cs="Arial"/>
          <w:color w:val="000000"/>
          <w:sz w:val="24"/>
          <w:szCs w:val="24"/>
        </w:rPr>
        <w:t>mese di ……………</w:t>
      </w:r>
      <w:r w:rsidR="00906A6A" w:rsidRPr="009F1D6F">
        <w:rPr>
          <w:rFonts w:ascii="Arial" w:hAnsi="Arial" w:cs="Arial"/>
          <w:color w:val="000000"/>
          <w:sz w:val="24"/>
          <w:szCs w:val="24"/>
        </w:rPr>
        <w:t xml:space="preserve"> dell’anno </w:t>
      </w:r>
      <w:r w:rsidR="007C6189" w:rsidRPr="009F1D6F">
        <w:rPr>
          <w:rFonts w:ascii="Arial" w:hAnsi="Arial" w:cs="Arial"/>
          <w:color w:val="000000"/>
          <w:sz w:val="24"/>
          <w:szCs w:val="24"/>
        </w:rPr>
        <w:t>……</w:t>
      </w:r>
      <w:r w:rsidRPr="009F1D6F">
        <w:rPr>
          <w:rFonts w:ascii="Arial" w:hAnsi="Arial" w:cs="Arial"/>
          <w:color w:val="000000"/>
          <w:sz w:val="24"/>
          <w:szCs w:val="24"/>
        </w:rPr>
        <w:t>, alle ore</w:t>
      </w:r>
      <w:r w:rsidR="007C6189" w:rsidRPr="009F1D6F">
        <w:rPr>
          <w:rFonts w:ascii="Arial" w:hAnsi="Arial" w:cs="Arial"/>
          <w:color w:val="000000"/>
          <w:sz w:val="24"/>
          <w:szCs w:val="24"/>
        </w:rPr>
        <w:t xml:space="preserve"> …………. </w:t>
      </w:r>
      <w:r w:rsidRPr="009F1D6F">
        <w:rPr>
          <w:rFonts w:ascii="Arial" w:hAnsi="Arial" w:cs="Arial"/>
          <w:color w:val="000000"/>
          <w:sz w:val="24"/>
          <w:szCs w:val="24"/>
        </w:rPr>
        <w:t>nell’aula …</w:t>
      </w:r>
      <w:r w:rsidR="00C87FA2">
        <w:rPr>
          <w:rFonts w:ascii="Arial" w:hAnsi="Arial" w:cs="Arial"/>
          <w:color w:val="000000"/>
          <w:sz w:val="24"/>
          <w:szCs w:val="24"/>
        </w:rPr>
        <w:t>…..</w:t>
      </w:r>
      <w:r w:rsidRPr="009F1D6F">
        <w:rPr>
          <w:rFonts w:ascii="Arial" w:hAnsi="Arial" w:cs="Arial"/>
          <w:color w:val="000000"/>
          <w:sz w:val="24"/>
          <w:szCs w:val="24"/>
        </w:rPr>
        <w:t xml:space="preserve">….. </w:t>
      </w:r>
      <w:r w:rsidR="003D08CC" w:rsidRPr="003348C9">
        <w:rPr>
          <w:rFonts w:ascii="Arial" w:hAnsi="Arial" w:cs="Arial"/>
          <w:sz w:val="22"/>
          <w:szCs w:val="22"/>
        </w:rPr>
        <w:t>dell'I</w:t>
      </w:r>
      <w:r w:rsidR="003D08CC">
        <w:rPr>
          <w:rFonts w:ascii="Arial" w:hAnsi="Arial" w:cs="Arial"/>
          <w:sz w:val="22"/>
          <w:szCs w:val="22"/>
        </w:rPr>
        <w:t>stituto Superiore “</w:t>
      </w:r>
      <w:r w:rsidR="00D43287">
        <w:rPr>
          <w:rFonts w:ascii="Arial" w:hAnsi="Arial" w:cs="Arial"/>
          <w:sz w:val="22"/>
          <w:szCs w:val="22"/>
        </w:rPr>
        <w:t xml:space="preserve">Graziani </w:t>
      </w:r>
      <w:r w:rsidR="003D08CC">
        <w:rPr>
          <w:rFonts w:ascii="Arial" w:hAnsi="Arial" w:cs="Arial"/>
          <w:sz w:val="22"/>
          <w:szCs w:val="22"/>
        </w:rPr>
        <w:t>Cesaro</w:t>
      </w:r>
      <w:r w:rsidR="00D4328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3D08CC">
        <w:rPr>
          <w:rFonts w:ascii="Arial" w:hAnsi="Arial" w:cs="Arial"/>
          <w:sz w:val="22"/>
          <w:szCs w:val="22"/>
        </w:rPr>
        <w:t>Vesevus</w:t>
      </w:r>
      <w:proofErr w:type="spellEnd"/>
      <w:r w:rsidR="003D08CC">
        <w:rPr>
          <w:rFonts w:ascii="Arial" w:hAnsi="Arial" w:cs="Arial"/>
          <w:sz w:val="22"/>
          <w:szCs w:val="22"/>
        </w:rPr>
        <w:t>”, sede di ……………………….</w:t>
      </w:r>
      <w:r w:rsidR="003D08CC" w:rsidRPr="003348C9">
        <w:rPr>
          <w:rFonts w:ascii="Arial" w:hAnsi="Arial" w:cs="Arial"/>
          <w:sz w:val="22"/>
          <w:szCs w:val="22"/>
        </w:rPr>
        <w:t xml:space="preserve"> </w:t>
      </w:r>
      <w:r w:rsidR="003D08CC">
        <w:rPr>
          <w:rFonts w:ascii="Arial" w:hAnsi="Arial" w:cs="Arial"/>
          <w:sz w:val="22"/>
          <w:szCs w:val="22"/>
        </w:rPr>
        <w:t xml:space="preserve">, </w:t>
      </w:r>
      <w:r w:rsidRPr="009F1D6F">
        <w:rPr>
          <w:rFonts w:ascii="Arial" w:hAnsi="Arial" w:cs="Arial"/>
          <w:color w:val="000000"/>
          <w:sz w:val="24"/>
          <w:szCs w:val="24"/>
        </w:rPr>
        <w:t xml:space="preserve">si è riunita la commissione per </w:t>
      </w:r>
      <w:r w:rsidR="00433911">
        <w:rPr>
          <w:rFonts w:ascii="Arial" w:hAnsi="Arial" w:cs="Arial"/>
          <w:sz w:val="24"/>
          <w:szCs w:val="24"/>
        </w:rPr>
        <w:t xml:space="preserve">gli esami di idoneità/integrativi </w:t>
      </w:r>
      <w:r w:rsidRPr="009F1D6F">
        <w:rPr>
          <w:rFonts w:ascii="Arial" w:hAnsi="Arial" w:cs="Arial"/>
          <w:color w:val="000000"/>
          <w:sz w:val="24"/>
          <w:szCs w:val="24"/>
        </w:rPr>
        <w:t>costituita</w:t>
      </w:r>
      <w:r w:rsidR="00656F6A" w:rsidRPr="00656F6A">
        <w:rPr>
          <w:rFonts w:ascii="Arial" w:hAnsi="Arial" w:cs="Arial"/>
          <w:color w:val="000000"/>
          <w:sz w:val="24"/>
          <w:szCs w:val="24"/>
        </w:rPr>
        <w:t xml:space="preserve"> </w:t>
      </w:r>
      <w:r w:rsidR="00656F6A" w:rsidRPr="009F1D6F">
        <w:rPr>
          <w:rFonts w:ascii="Arial" w:hAnsi="Arial" w:cs="Arial"/>
          <w:color w:val="000000"/>
          <w:sz w:val="24"/>
          <w:szCs w:val="24"/>
        </w:rPr>
        <w:t xml:space="preserve">al fine di procedere </w:t>
      </w:r>
      <w:r w:rsidR="00656F6A">
        <w:rPr>
          <w:rFonts w:ascii="Arial" w:hAnsi="Arial" w:cs="Arial"/>
          <w:color w:val="000000"/>
          <w:sz w:val="24"/>
          <w:szCs w:val="24"/>
        </w:rPr>
        <w:t xml:space="preserve">alle </w:t>
      </w:r>
      <w:r w:rsidR="00656F6A" w:rsidRPr="009F1D6F">
        <w:rPr>
          <w:rFonts w:ascii="Arial" w:hAnsi="Arial" w:cs="Arial"/>
          <w:color w:val="000000"/>
          <w:sz w:val="24"/>
          <w:szCs w:val="24"/>
        </w:rPr>
        <w:t xml:space="preserve">operazioni </w:t>
      </w:r>
      <w:r w:rsidR="00656F6A">
        <w:rPr>
          <w:rFonts w:ascii="Arial" w:hAnsi="Arial" w:cs="Arial"/>
          <w:color w:val="000000"/>
          <w:sz w:val="24"/>
          <w:szCs w:val="24"/>
        </w:rPr>
        <w:t xml:space="preserve">relative </w:t>
      </w:r>
      <w:r w:rsidR="00656F6A" w:rsidRPr="009F1D6F">
        <w:rPr>
          <w:rFonts w:ascii="Arial" w:hAnsi="Arial" w:cs="Arial"/>
          <w:color w:val="000000"/>
          <w:sz w:val="24"/>
          <w:szCs w:val="24"/>
        </w:rPr>
        <w:t>a</w:t>
      </w:r>
      <w:r w:rsidR="00656F6A">
        <w:rPr>
          <w:rFonts w:ascii="Arial" w:hAnsi="Arial" w:cs="Arial"/>
          <w:color w:val="000000"/>
          <w:sz w:val="24"/>
          <w:szCs w:val="24"/>
        </w:rPr>
        <w:t xml:space="preserve">lle </w:t>
      </w:r>
      <w:r w:rsidR="00656F6A" w:rsidRPr="009F1D6F">
        <w:rPr>
          <w:rFonts w:ascii="Arial" w:hAnsi="Arial" w:cs="Arial"/>
          <w:color w:val="000000"/>
          <w:sz w:val="24"/>
          <w:szCs w:val="24"/>
        </w:rPr>
        <w:t>prove orali</w:t>
      </w:r>
      <w:r w:rsidR="00656F6A">
        <w:rPr>
          <w:rFonts w:ascii="Arial" w:hAnsi="Arial" w:cs="Arial"/>
          <w:color w:val="000000"/>
          <w:sz w:val="24"/>
          <w:szCs w:val="24"/>
        </w:rPr>
        <w:t xml:space="preserve"> d’esame dei </w:t>
      </w:r>
      <w:r w:rsidR="00656F6A" w:rsidRPr="009F1D6F">
        <w:rPr>
          <w:rFonts w:ascii="Arial" w:hAnsi="Arial" w:cs="Arial"/>
          <w:color w:val="000000"/>
          <w:sz w:val="24"/>
          <w:szCs w:val="24"/>
        </w:rPr>
        <w:t xml:space="preserve">sottoelencati </w:t>
      </w:r>
      <w:r w:rsidR="00656F6A">
        <w:rPr>
          <w:rFonts w:ascii="Arial" w:hAnsi="Arial" w:cs="Arial"/>
          <w:color w:val="000000"/>
          <w:sz w:val="24"/>
          <w:szCs w:val="24"/>
        </w:rPr>
        <w:t>alunni convocati.</w:t>
      </w:r>
      <w:r w:rsidR="00656F6A" w:rsidRPr="009F1D6F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5F38836C" w14:textId="77777777" w:rsidR="00656F6A" w:rsidRPr="00656F6A" w:rsidRDefault="00656F6A" w:rsidP="00D87F3A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656F6A">
        <w:rPr>
          <w:rFonts w:ascii="Arial" w:hAnsi="Arial" w:cs="Arial"/>
          <w:color w:val="000000"/>
          <w:sz w:val="24"/>
          <w:szCs w:val="24"/>
        </w:rPr>
        <w:t xml:space="preserve">Presiede </w:t>
      </w:r>
      <w:r w:rsidR="00877ED4">
        <w:rPr>
          <w:rFonts w:ascii="Arial" w:hAnsi="Arial" w:cs="Arial"/>
          <w:color w:val="000000"/>
          <w:sz w:val="24"/>
          <w:szCs w:val="24"/>
        </w:rPr>
        <w:t xml:space="preserve"> </w:t>
      </w:r>
      <w:r w:rsidR="00D87F3A">
        <w:rPr>
          <w:rFonts w:ascii="Arial" w:hAnsi="Arial" w:cs="Arial"/>
          <w:color w:val="000000"/>
          <w:sz w:val="24"/>
          <w:szCs w:val="24"/>
        </w:rPr>
        <w:t>…………………………………………………………………………………………</w:t>
      </w:r>
      <w:r w:rsidR="003D08CC">
        <w:rPr>
          <w:rFonts w:ascii="Arial" w:hAnsi="Arial" w:cs="Arial"/>
          <w:color w:val="000000"/>
          <w:sz w:val="24"/>
          <w:szCs w:val="24"/>
        </w:rPr>
        <w:t>…</w:t>
      </w:r>
      <w:r w:rsidR="00D87F3A">
        <w:rPr>
          <w:rFonts w:ascii="Arial" w:hAnsi="Arial" w:cs="Arial"/>
          <w:color w:val="000000"/>
          <w:sz w:val="24"/>
          <w:szCs w:val="24"/>
        </w:rPr>
        <w:t>………</w:t>
      </w:r>
    </w:p>
    <w:p w14:paraId="16169E81" w14:textId="77777777" w:rsidR="00656F6A" w:rsidRDefault="00656F6A" w:rsidP="00D87F3A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656F6A">
        <w:rPr>
          <w:rFonts w:ascii="Arial" w:hAnsi="Arial" w:cs="Arial"/>
          <w:color w:val="000000"/>
          <w:sz w:val="24"/>
          <w:szCs w:val="24"/>
        </w:rPr>
        <w:t>Risultano presenti i proff.</w:t>
      </w:r>
      <w:r w:rsidR="00877ED4">
        <w:rPr>
          <w:rFonts w:ascii="Arial" w:hAnsi="Arial" w:cs="Arial"/>
          <w:color w:val="000000"/>
          <w:sz w:val="24"/>
          <w:szCs w:val="24"/>
        </w:rPr>
        <w:t xml:space="preserve">  </w:t>
      </w:r>
      <w:r w:rsidR="00D87F3A">
        <w:rPr>
          <w:rFonts w:ascii="Arial" w:hAnsi="Arial" w:cs="Arial"/>
          <w:color w:val="000000"/>
          <w:sz w:val="24"/>
          <w:szCs w:val="24"/>
        </w:rPr>
        <w:t>………………………………………………………………………</w:t>
      </w:r>
      <w:r w:rsidR="003D08CC">
        <w:rPr>
          <w:rFonts w:ascii="Arial" w:hAnsi="Arial" w:cs="Arial"/>
          <w:color w:val="000000"/>
          <w:sz w:val="24"/>
          <w:szCs w:val="24"/>
        </w:rPr>
        <w:t>….</w:t>
      </w:r>
      <w:r w:rsidR="00D87F3A">
        <w:rPr>
          <w:rFonts w:ascii="Arial" w:hAnsi="Arial" w:cs="Arial"/>
          <w:color w:val="000000"/>
          <w:sz w:val="24"/>
          <w:szCs w:val="24"/>
        </w:rPr>
        <w:t>……..</w:t>
      </w:r>
    </w:p>
    <w:p w14:paraId="7CCB6D49" w14:textId="77777777" w:rsidR="00656F6A" w:rsidRDefault="00D87F3A" w:rsidP="00D87F3A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…………………………………………………………………………………………………………</w:t>
      </w:r>
      <w:r w:rsidR="003D08CC"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>……</w:t>
      </w:r>
    </w:p>
    <w:p w14:paraId="232C9317" w14:textId="77777777" w:rsidR="00D87F3A" w:rsidRDefault="00D87F3A" w:rsidP="00D87F3A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…………………………………………………………………………………………………………</w:t>
      </w:r>
      <w:r w:rsidR="003D08CC"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>……</w:t>
      </w:r>
    </w:p>
    <w:p w14:paraId="00139FB8" w14:textId="77777777" w:rsidR="00D87F3A" w:rsidRPr="00656F6A" w:rsidRDefault="00D87F3A" w:rsidP="00D87F3A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0BE2F877" w14:textId="77777777" w:rsidR="00656F6A" w:rsidRDefault="00656F6A" w:rsidP="00D87F3A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656F6A">
        <w:rPr>
          <w:rFonts w:ascii="Arial" w:hAnsi="Arial" w:cs="Arial"/>
          <w:color w:val="000000"/>
          <w:sz w:val="24"/>
          <w:szCs w:val="24"/>
        </w:rPr>
        <w:t>Sono assenti giustificati i seguenti Docenti, sostituiti come segue:</w:t>
      </w:r>
    </w:p>
    <w:p w14:paraId="1D629D90" w14:textId="77777777" w:rsidR="003D08CC" w:rsidRPr="00656F6A" w:rsidRDefault="003D08CC" w:rsidP="00D87F3A">
      <w:pPr>
        <w:jc w:val="both"/>
        <w:rPr>
          <w:rFonts w:ascii="Arial" w:hAnsi="Arial" w:cs="Arial"/>
          <w:color w:val="000000"/>
          <w:sz w:val="24"/>
          <w:szCs w:val="24"/>
        </w:rPr>
      </w:pPr>
    </w:p>
    <w:tbl>
      <w:tblPr>
        <w:tblW w:w="4939" w:type="pct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371"/>
        <w:gridCol w:w="5709"/>
      </w:tblGrid>
      <w:tr w:rsidR="00656F6A" w:rsidRPr="00656F6A" w14:paraId="5EF1C939" w14:textId="77777777" w:rsidTr="00C87FA2">
        <w:trPr>
          <w:trHeight w:val="20"/>
        </w:trPr>
        <w:tc>
          <w:tcPr>
            <w:tcW w:w="2168" w:type="pct"/>
            <w:vAlign w:val="center"/>
          </w:tcPr>
          <w:p w14:paraId="6B436483" w14:textId="77777777" w:rsidR="00656F6A" w:rsidRPr="00656F6A" w:rsidRDefault="00656F6A" w:rsidP="00D87F3A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56F6A">
              <w:rPr>
                <w:rFonts w:ascii="Arial" w:hAnsi="Arial" w:cs="Arial"/>
                <w:color w:val="000000"/>
                <w:sz w:val="24"/>
                <w:szCs w:val="24"/>
              </w:rPr>
              <w:t>Prof.</w:t>
            </w:r>
          </w:p>
        </w:tc>
        <w:tc>
          <w:tcPr>
            <w:tcW w:w="2832" w:type="pct"/>
            <w:vAlign w:val="center"/>
          </w:tcPr>
          <w:p w14:paraId="1373DCFE" w14:textId="77777777" w:rsidR="00656F6A" w:rsidRPr="00656F6A" w:rsidRDefault="00656F6A" w:rsidP="00D87F3A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56F6A">
              <w:rPr>
                <w:rFonts w:ascii="Arial" w:hAnsi="Arial" w:cs="Arial"/>
                <w:color w:val="000000"/>
                <w:sz w:val="24"/>
                <w:szCs w:val="24"/>
              </w:rPr>
              <w:t>sostituito dal prof.</w:t>
            </w:r>
          </w:p>
        </w:tc>
      </w:tr>
      <w:tr w:rsidR="00656F6A" w:rsidRPr="00656F6A" w14:paraId="3ECE2F5E" w14:textId="77777777" w:rsidTr="00C87FA2">
        <w:trPr>
          <w:trHeight w:val="20"/>
        </w:trPr>
        <w:tc>
          <w:tcPr>
            <w:tcW w:w="2168" w:type="pct"/>
            <w:vAlign w:val="center"/>
          </w:tcPr>
          <w:p w14:paraId="7CC17E73" w14:textId="77777777" w:rsidR="00656F6A" w:rsidRPr="00656F6A" w:rsidRDefault="00656F6A" w:rsidP="00D87F3A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56F6A">
              <w:rPr>
                <w:rFonts w:ascii="Arial" w:hAnsi="Arial" w:cs="Arial"/>
                <w:color w:val="000000"/>
                <w:sz w:val="24"/>
                <w:szCs w:val="24"/>
              </w:rPr>
              <w:t>Prof.</w:t>
            </w:r>
          </w:p>
        </w:tc>
        <w:tc>
          <w:tcPr>
            <w:tcW w:w="2832" w:type="pct"/>
            <w:vAlign w:val="center"/>
          </w:tcPr>
          <w:p w14:paraId="261CED74" w14:textId="77777777" w:rsidR="00656F6A" w:rsidRPr="00656F6A" w:rsidRDefault="00656F6A" w:rsidP="00D87F3A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56F6A">
              <w:rPr>
                <w:rFonts w:ascii="Arial" w:hAnsi="Arial" w:cs="Arial"/>
                <w:color w:val="000000"/>
                <w:sz w:val="24"/>
                <w:szCs w:val="24"/>
              </w:rPr>
              <w:t>sostituito dal prof.</w:t>
            </w:r>
          </w:p>
        </w:tc>
      </w:tr>
      <w:tr w:rsidR="00656F6A" w:rsidRPr="00656F6A" w14:paraId="19D4B6B7" w14:textId="77777777" w:rsidTr="00C87FA2">
        <w:trPr>
          <w:trHeight w:val="20"/>
        </w:trPr>
        <w:tc>
          <w:tcPr>
            <w:tcW w:w="2168" w:type="pct"/>
            <w:vAlign w:val="center"/>
          </w:tcPr>
          <w:p w14:paraId="06FBF3C8" w14:textId="77777777" w:rsidR="00656F6A" w:rsidRPr="00656F6A" w:rsidRDefault="00656F6A" w:rsidP="00D87F3A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56F6A">
              <w:rPr>
                <w:rFonts w:ascii="Arial" w:hAnsi="Arial" w:cs="Arial"/>
                <w:color w:val="000000"/>
                <w:sz w:val="24"/>
                <w:szCs w:val="24"/>
              </w:rPr>
              <w:t>Prof.</w:t>
            </w:r>
          </w:p>
        </w:tc>
        <w:tc>
          <w:tcPr>
            <w:tcW w:w="2832" w:type="pct"/>
            <w:vAlign w:val="center"/>
          </w:tcPr>
          <w:p w14:paraId="0AC3EFD7" w14:textId="77777777" w:rsidR="00656F6A" w:rsidRPr="00656F6A" w:rsidRDefault="00656F6A" w:rsidP="00D87F3A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56F6A">
              <w:rPr>
                <w:rFonts w:ascii="Arial" w:hAnsi="Arial" w:cs="Arial"/>
                <w:color w:val="000000"/>
                <w:sz w:val="24"/>
                <w:szCs w:val="24"/>
              </w:rPr>
              <w:t>sostituito dal prof.</w:t>
            </w:r>
          </w:p>
        </w:tc>
      </w:tr>
    </w:tbl>
    <w:p w14:paraId="10725962" w14:textId="77777777" w:rsidR="00D87F3A" w:rsidRDefault="00D87F3A" w:rsidP="00D87F3A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0DDBC259" w14:textId="77777777" w:rsidR="00C87FA2" w:rsidRPr="009F1D6F" w:rsidRDefault="00C87FA2" w:rsidP="00D87F3A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Dopo che i</w:t>
      </w:r>
      <w:r w:rsidRPr="009F1D6F">
        <w:rPr>
          <w:rFonts w:ascii="Arial" w:hAnsi="Arial" w:cs="Arial"/>
          <w:color w:val="000000"/>
          <w:sz w:val="24"/>
          <w:szCs w:val="24"/>
        </w:rPr>
        <w:t>l Presidente, in collaborazione con gli altri componenti della sottocommissione</w:t>
      </w:r>
      <w:r>
        <w:rPr>
          <w:rFonts w:ascii="Arial" w:hAnsi="Arial" w:cs="Arial"/>
          <w:color w:val="000000"/>
          <w:sz w:val="24"/>
          <w:szCs w:val="24"/>
        </w:rPr>
        <w:t>,</w:t>
      </w:r>
      <w:r w:rsidRPr="009F1D6F">
        <w:rPr>
          <w:rFonts w:ascii="Arial" w:hAnsi="Arial" w:cs="Arial"/>
          <w:color w:val="000000"/>
          <w:sz w:val="24"/>
          <w:szCs w:val="24"/>
        </w:rPr>
        <w:t xml:space="preserve">  ha effettuato l’appello de</w:t>
      </w:r>
      <w:r>
        <w:rPr>
          <w:rFonts w:ascii="Arial" w:hAnsi="Arial" w:cs="Arial"/>
          <w:color w:val="000000"/>
          <w:sz w:val="24"/>
          <w:szCs w:val="24"/>
        </w:rPr>
        <w:t xml:space="preserve">gli alunni, si </w:t>
      </w:r>
      <w:r w:rsidRPr="009F1D6F">
        <w:rPr>
          <w:rFonts w:ascii="Arial" w:hAnsi="Arial" w:cs="Arial"/>
          <w:color w:val="000000"/>
          <w:sz w:val="24"/>
          <w:szCs w:val="24"/>
        </w:rPr>
        <w:t xml:space="preserve">procede </w:t>
      </w:r>
      <w:r>
        <w:rPr>
          <w:rFonts w:ascii="Arial" w:hAnsi="Arial" w:cs="Arial"/>
          <w:color w:val="000000"/>
          <w:sz w:val="24"/>
          <w:szCs w:val="24"/>
        </w:rPr>
        <w:t>a</w:t>
      </w:r>
      <w:r w:rsidRPr="009F1D6F">
        <w:rPr>
          <w:rFonts w:ascii="Arial" w:hAnsi="Arial" w:cs="Arial"/>
          <w:color w:val="000000"/>
          <w:sz w:val="24"/>
          <w:szCs w:val="24"/>
        </w:rPr>
        <w:t xml:space="preserve">lla conduzione delle prove orali, garantendo che il </w:t>
      </w:r>
      <w:r>
        <w:rPr>
          <w:rFonts w:ascii="Arial" w:hAnsi="Arial" w:cs="Arial"/>
          <w:color w:val="000000"/>
          <w:sz w:val="24"/>
          <w:szCs w:val="24"/>
        </w:rPr>
        <w:t xml:space="preserve">docente </w:t>
      </w:r>
      <w:r w:rsidRPr="009F1D6F">
        <w:rPr>
          <w:rFonts w:ascii="Arial" w:hAnsi="Arial" w:cs="Arial"/>
          <w:color w:val="000000"/>
          <w:sz w:val="24"/>
          <w:szCs w:val="24"/>
        </w:rPr>
        <w:t xml:space="preserve">avente specifica competenza nella disciplina interessata sia sempre affiancato da almeno un altro </w:t>
      </w:r>
      <w:r>
        <w:rPr>
          <w:rFonts w:ascii="Arial" w:hAnsi="Arial" w:cs="Arial"/>
          <w:color w:val="000000"/>
          <w:sz w:val="24"/>
          <w:szCs w:val="24"/>
        </w:rPr>
        <w:t>docente</w:t>
      </w:r>
      <w:r w:rsidRPr="009F1D6F">
        <w:rPr>
          <w:rFonts w:ascii="Arial" w:hAnsi="Arial" w:cs="Arial"/>
          <w:color w:val="000000"/>
          <w:sz w:val="24"/>
          <w:szCs w:val="24"/>
        </w:rPr>
        <w:t>.</w:t>
      </w:r>
    </w:p>
    <w:p w14:paraId="42BB7738" w14:textId="77777777" w:rsidR="009F1D6F" w:rsidRPr="009F1D6F" w:rsidRDefault="009F1D6F" w:rsidP="00D87F3A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9F1D6F">
        <w:rPr>
          <w:rFonts w:ascii="Arial" w:hAnsi="Arial" w:cs="Arial"/>
          <w:color w:val="000000"/>
          <w:sz w:val="24"/>
          <w:szCs w:val="24"/>
        </w:rPr>
        <w:t xml:space="preserve">Per ogni </w:t>
      </w:r>
      <w:r>
        <w:rPr>
          <w:rFonts w:ascii="Arial" w:hAnsi="Arial" w:cs="Arial"/>
          <w:color w:val="000000"/>
          <w:sz w:val="24"/>
          <w:szCs w:val="24"/>
        </w:rPr>
        <w:t>alunno</w:t>
      </w:r>
      <w:r w:rsidRPr="009F1D6F">
        <w:rPr>
          <w:rFonts w:ascii="Arial" w:hAnsi="Arial" w:cs="Arial"/>
          <w:color w:val="000000"/>
          <w:sz w:val="24"/>
          <w:szCs w:val="24"/>
        </w:rPr>
        <w:t xml:space="preserve"> e per ciascuna prova vengono trascritti sull'apposita scheda gli argomenti trattati e la valutazione, espressa con un </w:t>
      </w:r>
      <w:r>
        <w:rPr>
          <w:rFonts w:ascii="Arial" w:hAnsi="Arial" w:cs="Arial"/>
          <w:color w:val="000000"/>
          <w:sz w:val="24"/>
          <w:szCs w:val="24"/>
        </w:rPr>
        <w:t xml:space="preserve">giudizio e con un </w:t>
      </w:r>
      <w:r w:rsidRPr="009F1D6F">
        <w:rPr>
          <w:rFonts w:ascii="Arial" w:hAnsi="Arial" w:cs="Arial"/>
          <w:color w:val="000000"/>
          <w:sz w:val="24"/>
          <w:szCs w:val="24"/>
        </w:rPr>
        <w:t xml:space="preserve">voto compreso tra 1 e 10, formulata dai </w:t>
      </w:r>
      <w:r>
        <w:rPr>
          <w:rFonts w:ascii="Arial" w:hAnsi="Arial" w:cs="Arial"/>
          <w:color w:val="000000"/>
          <w:sz w:val="24"/>
          <w:szCs w:val="24"/>
        </w:rPr>
        <w:t xml:space="preserve">docenti </w:t>
      </w:r>
      <w:r w:rsidRPr="009F1D6F">
        <w:rPr>
          <w:rFonts w:ascii="Arial" w:hAnsi="Arial" w:cs="Arial"/>
          <w:color w:val="000000"/>
          <w:sz w:val="24"/>
          <w:szCs w:val="24"/>
        </w:rPr>
        <w:t xml:space="preserve">coinvolti. </w:t>
      </w:r>
    </w:p>
    <w:p w14:paraId="2CD98399" w14:textId="77777777" w:rsidR="00013D2A" w:rsidRPr="009F1D6F" w:rsidRDefault="00013D2A" w:rsidP="00D87F3A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9F1D6F">
        <w:rPr>
          <w:rFonts w:ascii="Arial" w:hAnsi="Arial" w:cs="Arial"/>
          <w:color w:val="000000"/>
          <w:sz w:val="24"/>
          <w:szCs w:val="24"/>
        </w:rPr>
        <w:t>Di quanto sopra è redatto e s</w:t>
      </w:r>
      <w:r w:rsidR="00656F6A">
        <w:rPr>
          <w:rFonts w:ascii="Arial" w:hAnsi="Arial" w:cs="Arial"/>
          <w:color w:val="000000"/>
          <w:sz w:val="24"/>
          <w:szCs w:val="24"/>
        </w:rPr>
        <w:t>ottoscritto il presente verbale</w:t>
      </w:r>
      <w:r w:rsidR="007C6A6D">
        <w:rPr>
          <w:rFonts w:ascii="Arial" w:hAnsi="Arial" w:cs="Arial"/>
          <w:color w:val="000000"/>
          <w:sz w:val="24"/>
          <w:szCs w:val="24"/>
        </w:rPr>
        <w:t>.</w:t>
      </w:r>
    </w:p>
    <w:p w14:paraId="2F9A5FC5" w14:textId="77777777" w:rsidR="00013D2A" w:rsidRPr="009F1D6F" w:rsidRDefault="00013D2A" w:rsidP="00D87F3A">
      <w:pPr>
        <w:rPr>
          <w:rFonts w:ascii="Arial" w:hAnsi="Arial" w:cs="Arial"/>
          <w:color w:val="000000"/>
          <w:sz w:val="24"/>
          <w:szCs w:val="24"/>
        </w:rPr>
      </w:pPr>
    </w:p>
    <w:p w14:paraId="5058E494" w14:textId="77777777" w:rsidR="009F1D6F" w:rsidRDefault="00A46206" w:rsidP="00D87F3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="009F1D6F" w:rsidRPr="007C6189">
        <w:rPr>
          <w:rFonts w:ascii="Arial" w:hAnsi="Arial" w:cs="Arial"/>
          <w:sz w:val="24"/>
          <w:szCs w:val="24"/>
        </w:rPr>
        <w:t>Il Presidente</w:t>
      </w:r>
      <w:r w:rsidR="009F1D6F">
        <w:rPr>
          <w:rFonts w:ascii="Arial" w:hAnsi="Arial" w:cs="Arial"/>
          <w:sz w:val="24"/>
          <w:szCs w:val="24"/>
        </w:rPr>
        <w:tab/>
      </w:r>
      <w:r w:rsidR="009F1D6F">
        <w:rPr>
          <w:rFonts w:ascii="Arial" w:hAnsi="Arial" w:cs="Arial"/>
          <w:sz w:val="24"/>
          <w:szCs w:val="24"/>
        </w:rPr>
        <w:tab/>
      </w:r>
      <w:r w:rsidR="009F1D6F">
        <w:rPr>
          <w:rFonts w:ascii="Arial" w:hAnsi="Arial" w:cs="Arial"/>
          <w:sz w:val="24"/>
          <w:szCs w:val="24"/>
        </w:rPr>
        <w:tab/>
      </w:r>
      <w:r w:rsidR="009F1D6F">
        <w:rPr>
          <w:rFonts w:ascii="Arial" w:hAnsi="Arial" w:cs="Arial"/>
          <w:sz w:val="24"/>
          <w:szCs w:val="24"/>
        </w:rPr>
        <w:tab/>
      </w:r>
      <w:r w:rsidR="009F1D6F">
        <w:rPr>
          <w:rFonts w:ascii="Arial" w:hAnsi="Arial" w:cs="Arial"/>
          <w:sz w:val="24"/>
          <w:szCs w:val="24"/>
        </w:rPr>
        <w:tab/>
      </w:r>
      <w:r w:rsidR="009F1D6F">
        <w:rPr>
          <w:rFonts w:ascii="Arial" w:hAnsi="Arial" w:cs="Arial"/>
          <w:sz w:val="24"/>
          <w:szCs w:val="24"/>
        </w:rPr>
        <w:tab/>
      </w:r>
      <w:r w:rsidR="009F1D6F">
        <w:rPr>
          <w:rFonts w:ascii="Arial" w:hAnsi="Arial" w:cs="Arial"/>
          <w:sz w:val="24"/>
          <w:szCs w:val="24"/>
        </w:rPr>
        <w:tab/>
      </w:r>
      <w:r w:rsidR="009F1D6F">
        <w:rPr>
          <w:rFonts w:ascii="Arial" w:hAnsi="Arial" w:cs="Arial"/>
          <w:sz w:val="24"/>
          <w:szCs w:val="24"/>
        </w:rPr>
        <w:tab/>
      </w:r>
    </w:p>
    <w:p w14:paraId="7D45DDB3" w14:textId="77777777" w:rsidR="009F1D6F" w:rsidRDefault="009F1D6F" w:rsidP="00D87F3A">
      <w:pPr>
        <w:rPr>
          <w:rFonts w:ascii="Arial" w:hAnsi="Arial" w:cs="Arial"/>
          <w:sz w:val="24"/>
          <w:szCs w:val="24"/>
        </w:rPr>
      </w:pPr>
    </w:p>
    <w:p w14:paraId="7C57175B" w14:textId="77777777" w:rsidR="009F1D6F" w:rsidRPr="007C6189" w:rsidRDefault="00877ED4" w:rsidP="00D87F3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</w:t>
      </w:r>
      <w:r w:rsidR="009F1D6F" w:rsidRPr="007C6189">
        <w:rPr>
          <w:rFonts w:ascii="Arial" w:hAnsi="Arial" w:cs="Arial"/>
          <w:sz w:val="24"/>
          <w:szCs w:val="24"/>
        </w:rPr>
        <w:t>I Docenti assistenti</w:t>
      </w:r>
    </w:p>
    <w:p w14:paraId="3427FDAA" w14:textId="77777777" w:rsidR="009F1D6F" w:rsidRPr="007C6189" w:rsidRDefault="009F1D6F" w:rsidP="00D87F3A">
      <w:pPr>
        <w:rPr>
          <w:rFonts w:ascii="Arial" w:hAnsi="Arial" w:cs="Arial"/>
          <w:sz w:val="24"/>
          <w:szCs w:val="24"/>
        </w:rPr>
      </w:pPr>
    </w:p>
    <w:p w14:paraId="7D3B231E" w14:textId="77777777" w:rsidR="009F1D6F" w:rsidRPr="007C6189" w:rsidRDefault="009F1D6F" w:rsidP="00D87F3A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</w:t>
      </w:r>
      <w:r w:rsidR="004840BE">
        <w:rPr>
          <w:rFonts w:ascii="Arial" w:hAnsi="Arial" w:cs="Arial"/>
          <w:sz w:val="24"/>
          <w:szCs w:val="24"/>
        </w:rPr>
        <w:tab/>
      </w:r>
      <w:r w:rsidR="004840BE">
        <w:rPr>
          <w:rFonts w:ascii="Arial" w:hAnsi="Arial" w:cs="Arial"/>
          <w:sz w:val="24"/>
          <w:szCs w:val="24"/>
        </w:rPr>
        <w:tab/>
      </w:r>
      <w:r w:rsidR="004840BE">
        <w:rPr>
          <w:rFonts w:ascii="Arial" w:hAnsi="Arial" w:cs="Arial"/>
          <w:sz w:val="24"/>
          <w:szCs w:val="24"/>
        </w:rPr>
        <w:tab/>
      </w:r>
      <w:r w:rsidR="004840BE">
        <w:rPr>
          <w:rFonts w:ascii="Arial" w:hAnsi="Arial" w:cs="Arial"/>
          <w:sz w:val="24"/>
          <w:szCs w:val="24"/>
        </w:rPr>
        <w:tab/>
      </w:r>
      <w:r w:rsidR="004840BE">
        <w:rPr>
          <w:rFonts w:ascii="Arial" w:hAnsi="Arial" w:cs="Arial"/>
          <w:sz w:val="24"/>
          <w:szCs w:val="24"/>
        </w:rPr>
        <w:tab/>
        <w:t xml:space="preserve">          </w:t>
      </w:r>
      <w:r>
        <w:rPr>
          <w:rFonts w:ascii="Arial" w:hAnsi="Arial" w:cs="Arial"/>
          <w:sz w:val="24"/>
          <w:szCs w:val="24"/>
        </w:rPr>
        <w:t xml:space="preserve"> </w:t>
      </w:r>
      <w:r w:rsidRPr="007C6189">
        <w:rPr>
          <w:rFonts w:ascii="Arial" w:hAnsi="Arial" w:cs="Arial"/>
          <w:sz w:val="24"/>
          <w:szCs w:val="24"/>
        </w:rPr>
        <w:t>………………………</w:t>
      </w:r>
      <w:r>
        <w:rPr>
          <w:rFonts w:ascii="Arial" w:hAnsi="Arial" w:cs="Arial"/>
          <w:sz w:val="24"/>
          <w:szCs w:val="24"/>
        </w:rPr>
        <w:t>………………..</w:t>
      </w:r>
    </w:p>
    <w:p w14:paraId="60BF3739" w14:textId="77777777" w:rsidR="009F1D6F" w:rsidRDefault="009F1D6F" w:rsidP="00D87F3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</w:p>
    <w:p w14:paraId="22B67354" w14:textId="77777777" w:rsidR="009F1D6F" w:rsidRDefault="009F1D6F" w:rsidP="00D87F3A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</w:t>
      </w:r>
      <w:r w:rsidRPr="007C6189">
        <w:rPr>
          <w:rFonts w:ascii="Arial" w:hAnsi="Arial" w:cs="Arial"/>
          <w:sz w:val="24"/>
          <w:szCs w:val="24"/>
        </w:rPr>
        <w:t>………………………</w:t>
      </w:r>
      <w:r>
        <w:rPr>
          <w:rFonts w:ascii="Arial" w:hAnsi="Arial" w:cs="Arial"/>
          <w:sz w:val="24"/>
          <w:szCs w:val="24"/>
        </w:rPr>
        <w:t>………………..</w:t>
      </w:r>
    </w:p>
    <w:p w14:paraId="4C732D64" w14:textId="77777777" w:rsidR="009F1D6F" w:rsidRDefault="009F1D6F" w:rsidP="00D87F3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</w:p>
    <w:p w14:paraId="79A120ED" w14:textId="77777777" w:rsidR="009F1D6F" w:rsidRDefault="009F1D6F" w:rsidP="00D87F3A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7C6189">
        <w:rPr>
          <w:rFonts w:ascii="Arial" w:hAnsi="Arial" w:cs="Arial"/>
          <w:sz w:val="24"/>
          <w:szCs w:val="24"/>
        </w:rPr>
        <w:t>………………………</w:t>
      </w:r>
      <w:r>
        <w:rPr>
          <w:rFonts w:ascii="Arial" w:hAnsi="Arial" w:cs="Arial"/>
          <w:sz w:val="24"/>
          <w:szCs w:val="24"/>
        </w:rPr>
        <w:t>………………..</w:t>
      </w:r>
    </w:p>
    <w:p w14:paraId="35792EDE" w14:textId="77777777" w:rsidR="009F1D6F" w:rsidRDefault="009F1D6F" w:rsidP="00D87F3A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 </w:t>
      </w:r>
    </w:p>
    <w:p w14:paraId="0507BD6A" w14:textId="77777777" w:rsidR="009F1D6F" w:rsidRDefault="009F1D6F" w:rsidP="00D87F3A">
      <w:pPr>
        <w:jc w:val="right"/>
        <w:rPr>
          <w:rFonts w:ascii="Arial" w:hAnsi="Arial" w:cs="Arial"/>
          <w:sz w:val="24"/>
          <w:szCs w:val="24"/>
        </w:rPr>
      </w:pPr>
      <w:r w:rsidRPr="007C6189">
        <w:rPr>
          <w:rFonts w:ascii="Arial" w:hAnsi="Arial" w:cs="Arial"/>
          <w:sz w:val="24"/>
          <w:szCs w:val="24"/>
        </w:rPr>
        <w:t>………………………</w:t>
      </w:r>
      <w:r>
        <w:rPr>
          <w:rFonts w:ascii="Arial" w:hAnsi="Arial" w:cs="Arial"/>
          <w:sz w:val="24"/>
          <w:szCs w:val="24"/>
        </w:rPr>
        <w:t>………………..</w:t>
      </w:r>
    </w:p>
    <w:p w14:paraId="14FA38EB" w14:textId="77777777" w:rsidR="009F1D6F" w:rsidRDefault="009F1D6F" w:rsidP="00D87F3A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 </w:t>
      </w:r>
    </w:p>
    <w:p w14:paraId="5E6645B1" w14:textId="77777777" w:rsidR="009F1D6F" w:rsidRDefault="009F1D6F" w:rsidP="00D87F3A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  <w:r w:rsidRPr="007C6189">
        <w:rPr>
          <w:rFonts w:ascii="Arial" w:hAnsi="Arial" w:cs="Arial"/>
          <w:sz w:val="24"/>
          <w:szCs w:val="24"/>
        </w:rPr>
        <w:t>……………………</w:t>
      </w:r>
      <w:r>
        <w:rPr>
          <w:rFonts w:ascii="Arial" w:hAnsi="Arial" w:cs="Arial"/>
          <w:sz w:val="24"/>
          <w:szCs w:val="24"/>
        </w:rPr>
        <w:t>………………….</w:t>
      </w:r>
    </w:p>
    <w:p w14:paraId="148C8B98" w14:textId="77777777" w:rsidR="004840BE" w:rsidRDefault="004840BE" w:rsidP="009F1D6F">
      <w:pPr>
        <w:spacing w:line="320" w:lineRule="exact"/>
        <w:jc w:val="right"/>
        <w:rPr>
          <w:rFonts w:ascii="Arial" w:hAnsi="Arial" w:cs="Arial"/>
          <w:sz w:val="24"/>
          <w:szCs w:val="24"/>
        </w:rPr>
      </w:pPr>
    </w:p>
    <w:p w14:paraId="6ED3F618" w14:textId="77777777" w:rsidR="004840BE" w:rsidRPr="007C6189" w:rsidRDefault="004840BE" w:rsidP="004840BE">
      <w:pPr>
        <w:spacing w:line="320" w:lineRule="exact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  <w:r w:rsidRPr="007C6189">
        <w:rPr>
          <w:rFonts w:ascii="Arial" w:hAnsi="Arial" w:cs="Arial"/>
          <w:sz w:val="24"/>
          <w:szCs w:val="24"/>
        </w:rPr>
        <w:t>……………………</w:t>
      </w:r>
      <w:r>
        <w:rPr>
          <w:rFonts w:ascii="Arial" w:hAnsi="Arial" w:cs="Arial"/>
          <w:sz w:val="24"/>
          <w:szCs w:val="24"/>
        </w:rPr>
        <w:t>………………….</w:t>
      </w:r>
    </w:p>
    <w:p w14:paraId="5494F98B" w14:textId="77777777" w:rsidR="00877ED4" w:rsidRDefault="00877ED4" w:rsidP="00877ED4">
      <w:pPr>
        <w:pStyle w:val="Titolo1"/>
      </w:pPr>
    </w:p>
    <w:p w14:paraId="72362907" w14:textId="77777777" w:rsidR="00877ED4" w:rsidRDefault="00877ED4" w:rsidP="00877ED4"/>
    <w:p w14:paraId="22D0E216" w14:textId="77777777" w:rsidR="00D87F3A" w:rsidRDefault="00D87F3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3"/>
        <w:gridCol w:w="2120"/>
        <w:gridCol w:w="6596"/>
        <w:gridCol w:w="1015"/>
      </w:tblGrid>
      <w:tr w:rsidR="00877ED4" w:rsidRPr="00667F5E" w14:paraId="4AEDF5FE" w14:textId="77777777" w:rsidTr="001E32D1">
        <w:trPr>
          <w:jc w:val="center"/>
        </w:trPr>
        <w:tc>
          <w:tcPr>
            <w:tcW w:w="227" w:type="pct"/>
            <w:vAlign w:val="center"/>
          </w:tcPr>
          <w:p w14:paraId="427E393D" w14:textId="77777777" w:rsidR="00877ED4" w:rsidRPr="00667F5E" w:rsidRDefault="00877ED4" w:rsidP="001E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7F5E">
              <w:rPr>
                <w:rFonts w:ascii="Arial" w:hAnsi="Arial" w:cs="Arial"/>
                <w:sz w:val="24"/>
                <w:szCs w:val="24"/>
              </w:rPr>
              <w:lastRenderedPageBreak/>
              <w:t>N°</w:t>
            </w:r>
          </w:p>
        </w:tc>
        <w:tc>
          <w:tcPr>
            <w:tcW w:w="1040" w:type="pct"/>
            <w:vAlign w:val="center"/>
          </w:tcPr>
          <w:p w14:paraId="7F66AB6E" w14:textId="77777777" w:rsidR="00877ED4" w:rsidRPr="00CD0899" w:rsidRDefault="00877ED4" w:rsidP="001E32D1">
            <w:pPr>
              <w:jc w:val="center"/>
              <w:rPr>
                <w:rFonts w:ascii="Arial" w:hAnsi="Arial" w:cs="Arial"/>
              </w:rPr>
            </w:pPr>
            <w:r w:rsidRPr="00CD0899">
              <w:rPr>
                <w:rFonts w:ascii="Arial" w:hAnsi="Arial" w:cs="Arial"/>
              </w:rPr>
              <w:t>COGNOME E NOME</w:t>
            </w:r>
          </w:p>
        </w:tc>
        <w:tc>
          <w:tcPr>
            <w:tcW w:w="3235" w:type="pct"/>
            <w:vAlign w:val="center"/>
          </w:tcPr>
          <w:p w14:paraId="20CB85BC" w14:textId="77777777" w:rsidR="00877ED4" w:rsidRPr="00CD0899" w:rsidRDefault="00877ED4" w:rsidP="001E32D1">
            <w:pPr>
              <w:jc w:val="center"/>
              <w:rPr>
                <w:rFonts w:ascii="Arial" w:hAnsi="Arial" w:cs="Arial"/>
              </w:rPr>
            </w:pPr>
            <w:r w:rsidRPr="00CD0899">
              <w:rPr>
                <w:rFonts w:ascii="Arial" w:hAnsi="Arial" w:cs="Arial"/>
              </w:rPr>
              <w:t>ARGOMENTI</w:t>
            </w:r>
          </w:p>
        </w:tc>
        <w:tc>
          <w:tcPr>
            <w:tcW w:w="498" w:type="pct"/>
            <w:tcBorders>
              <w:bottom w:val="single" w:sz="4" w:space="0" w:color="auto"/>
            </w:tcBorders>
            <w:vAlign w:val="center"/>
          </w:tcPr>
          <w:p w14:paraId="3AD650FE" w14:textId="77777777" w:rsidR="00877ED4" w:rsidRPr="00667F5E" w:rsidRDefault="00877ED4" w:rsidP="001E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VOTO</w:t>
            </w:r>
          </w:p>
        </w:tc>
      </w:tr>
      <w:tr w:rsidR="00877ED4" w:rsidRPr="00667F5E" w14:paraId="4E176DFF" w14:textId="77777777" w:rsidTr="001E32D1">
        <w:trPr>
          <w:trHeight w:val="454"/>
          <w:jc w:val="center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14:paraId="2602E352" w14:textId="77777777" w:rsidR="00877ED4" w:rsidRPr="00667F5E" w:rsidRDefault="00877ED4" w:rsidP="001E32D1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pct"/>
            <w:vAlign w:val="center"/>
          </w:tcPr>
          <w:p w14:paraId="57D796A8" w14:textId="77777777" w:rsidR="00877ED4" w:rsidRPr="00667F5E" w:rsidRDefault="00877ED4" w:rsidP="001E32D1">
            <w:pPr>
              <w:ind w:left="720" w:hanging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35" w:type="pct"/>
            <w:vAlign w:val="center"/>
          </w:tcPr>
          <w:p w14:paraId="04BB8B05" w14:textId="77777777" w:rsidR="00877ED4" w:rsidRPr="00667F5E" w:rsidRDefault="00877ED4" w:rsidP="001E32D1">
            <w:pPr>
              <w:ind w:left="720" w:hanging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" w:type="pct"/>
            <w:vMerge w:val="restart"/>
            <w:vAlign w:val="center"/>
          </w:tcPr>
          <w:p w14:paraId="29D0E615" w14:textId="77777777" w:rsidR="00877ED4" w:rsidRPr="00667F5E" w:rsidRDefault="00877ED4" w:rsidP="001E32D1">
            <w:pPr>
              <w:ind w:left="720" w:hanging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7ED4" w:rsidRPr="00667F5E" w14:paraId="3B1EC94A" w14:textId="77777777" w:rsidTr="001E32D1">
        <w:trPr>
          <w:trHeight w:val="454"/>
          <w:jc w:val="center"/>
        </w:trPr>
        <w:tc>
          <w:tcPr>
            <w:tcW w:w="227" w:type="pct"/>
            <w:tcBorders>
              <w:bottom w:val="nil"/>
            </w:tcBorders>
            <w:vAlign w:val="center"/>
          </w:tcPr>
          <w:p w14:paraId="73E3BC94" w14:textId="77777777" w:rsidR="00877ED4" w:rsidRPr="00667F5E" w:rsidRDefault="00877ED4" w:rsidP="001E32D1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pct"/>
            <w:vAlign w:val="center"/>
          </w:tcPr>
          <w:p w14:paraId="02C67E05" w14:textId="77777777" w:rsidR="00877ED4" w:rsidRPr="00667F5E" w:rsidRDefault="00877ED4" w:rsidP="001E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35" w:type="pct"/>
            <w:vAlign w:val="center"/>
          </w:tcPr>
          <w:p w14:paraId="13DD29DC" w14:textId="77777777" w:rsidR="00877ED4" w:rsidRPr="00667F5E" w:rsidRDefault="00877ED4" w:rsidP="001E32D1">
            <w:pPr>
              <w:ind w:left="720" w:hanging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" w:type="pct"/>
            <w:vMerge/>
            <w:vAlign w:val="center"/>
          </w:tcPr>
          <w:p w14:paraId="269B9E90" w14:textId="77777777" w:rsidR="00877ED4" w:rsidRPr="00667F5E" w:rsidRDefault="00877ED4" w:rsidP="001E32D1">
            <w:pPr>
              <w:ind w:left="356" w:firstLine="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7ED4" w:rsidRPr="00667F5E" w14:paraId="54491BAD" w14:textId="77777777" w:rsidTr="001E32D1">
        <w:trPr>
          <w:trHeight w:val="454"/>
          <w:jc w:val="center"/>
        </w:trPr>
        <w:tc>
          <w:tcPr>
            <w:tcW w:w="227" w:type="pct"/>
            <w:vMerge w:val="restart"/>
            <w:tcBorders>
              <w:top w:val="nil"/>
            </w:tcBorders>
            <w:vAlign w:val="center"/>
          </w:tcPr>
          <w:p w14:paraId="271CE098" w14:textId="77777777" w:rsidR="00877ED4" w:rsidRPr="00667F5E" w:rsidRDefault="00877ED4" w:rsidP="001E32D1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pct"/>
            <w:vAlign w:val="center"/>
          </w:tcPr>
          <w:p w14:paraId="19E0F05A" w14:textId="77777777" w:rsidR="00877ED4" w:rsidRPr="00667F5E" w:rsidRDefault="00877ED4" w:rsidP="001E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Firma</w:t>
            </w:r>
          </w:p>
        </w:tc>
        <w:tc>
          <w:tcPr>
            <w:tcW w:w="3235" w:type="pct"/>
            <w:vAlign w:val="center"/>
          </w:tcPr>
          <w:p w14:paraId="65716AF5" w14:textId="77777777" w:rsidR="00877ED4" w:rsidRPr="00667F5E" w:rsidRDefault="00877ED4" w:rsidP="001E32D1">
            <w:pPr>
              <w:ind w:left="7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Giudizio</w:t>
            </w:r>
          </w:p>
        </w:tc>
        <w:tc>
          <w:tcPr>
            <w:tcW w:w="498" w:type="pct"/>
            <w:vMerge/>
            <w:vAlign w:val="center"/>
          </w:tcPr>
          <w:p w14:paraId="4B213708" w14:textId="77777777" w:rsidR="00877ED4" w:rsidRPr="00667F5E" w:rsidRDefault="00877ED4" w:rsidP="001E32D1">
            <w:pPr>
              <w:ind w:left="720" w:hanging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7ED4" w:rsidRPr="00667F5E" w14:paraId="03BBE9F2" w14:textId="77777777" w:rsidTr="001E32D1">
        <w:trPr>
          <w:trHeight w:val="454"/>
          <w:jc w:val="center"/>
        </w:trPr>
        <w:tc>
          <w:tcPr>
            <w:tcW w:w="227" w:type="pct"/>
            <w:vMerge/>
            <w:vAlign w:val="center"/>
          </w:tcPr>
          <w:p w14:paraId="13B799A9" w14:textId="77777777" w:rsidR="00877ED4" w:rsidRPr="00667F5E" w:rsidRDefault="00877ED4" w:rsidP="001E32D1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pct"/>
            <w:vAlign w:val="center"/>
          </w:tcPr>
          <w:p w14:paraId="058EABC2" w14:textId="77777777" w:rsidR="00877ED4" w:rsidRPr="00667F5E" w:rsidRDefault="00877ED4" w:rsidP="001E32D1">
            <w:pPr>
              <w:ind w:left="720" w:hanging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35" w:type="pct"/>
            <w:vAlign w:val="center"/>
          </w:tcPr>
          <w:p w14:paraId="4D5FF044" w14:textId="77777777" w:rsidR="00877ED4" w:rsidRPr="00667F5E" w:rsidRDefault="00877ED4" w:rsidP="001E32D1">
            <w:pPr>
              <w:ind w:left="720" w:hanging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" w:type="pct"/>
            <w:vMerge/>
            <w:vAlign w:val="center"/>
          </w:tcPr>
          <w:p w14:paraId="749142C8" w14:textId="77777777" w:rsidR="00877ED4" w:rsidRPr="00667F5E" w:rsidRDefault="00877ED4" w:rsidP="001E32D1">
            <w:pPr>
              <w:ind w:left="720" w:hanging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7ED4" w:rsidRPr="00667F5E" w14:paraId="1EB440D0" w14:textId="77777777" w:rsidTr="001E32D1">
        <w:trPr>
          <w:trHeight w:val="454"/>
          <w:jc w:val="center"/>
        </w:trPr>
        <w:tc>
          <w:tcPr>
            <w:tcW w:w="227" w:type="pct"/>
            <w:vMerge/>
            <w:vAlign w:val="center"/>
          </w:tcPr>
          <w:p w14:paraId="5B0AA2FB" w14:textId="77777777" w:rsidR="00877ED4" w:rsidRPr="00667F5E" w:rsidRDefault="00877ED4" w:rsidP="001E32D1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pct"/>
            <w:vAlign w:val="center"/>
          </w:tcPr>
          <w:p w14:paraId="421B6E9F" w14:textId="77777777" w:rsidR="00877ED4" w:rsidRPr="00667F5E" w:rsidRDefault="00877ED4" w:rsidP="001E32D1">
            <w:pPr>
              <w:ind w:left="720" w:hanging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35" w:type="pct"/>
            <w:vAlign w:val="center"/>
          </w:tcPr>
          <w:p w14:paraId="316F91C5" w14:textId="77777777" w:rsidR="00877ED4" w:rsidRPr="00667F5E" w:rsidRDefault="00877ED4" w:rsidP="001E32D1">
            <w:pPr>
              <w:ind w:left="720" w:hanging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" w:type="pct"/>
            <w:vMerge/>
            <w:vAlign w:val="center"/>
          </w:tcPr>
          <w:p w14:paraId="2037FB66" w14:textId="77777777" w:rsidR="00877ED4" w:rsidRPr="00667F5E" w:rsidRDefault="00877ED4" w:rsidP="001E32D1">
            <w:pPr>
              <w:ind w:left="720" w:hanging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4272D5B" w14:textId="77777777" w:rsidR="00877ED4" w:rsidRDefault="00877ED4" w:rsidP="00877ED4">
      <w:pPr>
        <w:pStyle w:val="Titolo1"/>
        <w:rPr>
          <w:rFonts w:ascii="Arial" w:hAnsi="Arial" w:cs="Arial"/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3"/>
        <w:gridCol w:w="2120"/>
        <w:gridCol w:w="6596"/>
        <w:gridCol w:w="1015"/>
      </w:tblGrid>
      <w:tr w:rsidR="00877ED4" w:rsidRPr="00667F5E" w14:paraId="1776F48C" w14:textId="77777777" w:rsidTr="001E32D1">
        <w:trPr>
          <w:jc w:val="center"/>
        </w:trPr>
        <w:tc>
          <w:tcPr>
            <w:tcW w:w="227" w:type="pct"/>
            <w:vAlign w:val="center"/>
          </w:tcPr>
          <w:p w14:paraId="6E039B9A" w14:textId="77777777" w:rsidR="00877ED4" w:rsidRPr="00667F5E" w:rsidRDefault="00877ED4" w:rsidP="001E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7F5E">
              <w:rPr>
                <w:rFonts w:ascii="Arial" w:hAnsi="Arial" w:cs="Arial"/>
                <w:sz w:val="24"/>
                <w:szCs w:val="24"/>
              </w:rPr>
              <w:t>N°</w:t>
            </w:r>
          </w:p>
        </w:tc>
        <w:tc>
          <w:tcPr>
            <w:tcW w:w="1040" w:type="pct"/>
            <w:vAlign w:val="center"/>
          </w:tcPr>
          <w:p w14:paraId="1B754ED8" w14:textId="77777777" w:rsidR="00877ED4" w:rsidRPr="00CD0899" w:rsidRDefault="00877ED4" w:rsidP="001E32D1">
            <w:pPr>
              <w:jc w:val="center"/>
              <w:rPr>
                <w:rFonts w:ascii="Arial" w:hAnsi="Arial" w:cs="Arial"/>
              </w:rPr>
            </w:pPr>
            <w:r w:rsidRPr="00CD0899">
              <w:rPr>
                <w:rFonts w:ascii="Arial" w:hAnsi="Arial" w:cs="Arial"/>
              </w:rPr>
              <w:t>COGNOME E NOME</w:t>
            </w:r>
          </w:p>
        </w:tc>
        <w:tc>
          <w:tcPr>
            <w:tcW w:w="3235" w:type="pct"/>
            <w:vAlign w:val="center"/>
          </w:tcPr>
          <w:p w14:paraId="7E5E7D85" w14:textId="77777777" w:rsidR="00877ED4" w:rsidRPr="00CD0899" w:rsidRDefault="00877ED4" w:rsidP="001E32D1">
            <w:pPr>
              <w:jc w:val="center"/>
              <w:rPr>
                <w:rFonts w:ascii="Arial" w:hAnsi="Arial" w:cs="Arial"/>
              </w:rPr>
            </w:pPr>
            <w:r w:rsidRPr="00CD0899">
              <w:rPr>
                <w:rFonts w:ascii="Arial" w:hAnsi="Arial" w:cs="Arial"/>
              </w:rPr>
              <w:t>ARGOMENTI</w:t>
            </w:r>
          </w:p>
        </w:tc>
        <w:tc>
          <w:tcPr>
            <w:tcW w:w="498" w:type="pct"/>
            <w:tcBorders>
              <w:bottom w:val="single" w:sz="4" w:space="0" w:color="auto"/>
            </w:tcBorders>
            <w:vAlign w:val="center"/>
          </w:tcPr>
          <w:p w14:paraId="0A025B58" w14:textId="77777777" w:rsidR="00877ED4" w:rsidRPr="00667F5E" w:rsidRDefault="00877ED4" w:rsidP="001E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VOTO</w:t>
            </w:r>
          </w:p>
        </w:tc>
      </w:tr>
      <w:tr w:rsidR="00877ED4" w:rsidRPr="00667F5E" w14:paraId="173171ED" w14:textId="77777777" w:rsidTr="001E32D1">
        <w:trPr>
          <w:trHeight w:val="454"/>
          <w:jc w:val="center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14:paraId="49904D77" w14:textId="77777777" w:rsidR="00877ED4" w:rsidRPr="00667F5E" w:rsidRDefault="00877ED4" w:rsidP="001E32D1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pct"/>
            <w:vAlign w:val="center"/>
          </w:tcPr>
          <w:p w14:paraId="3FF8A752" w14:textId="77777777" w:rsidR="00877ED4" w:rsidRPr="00667F5E" w:rsidRDefault="00877ED4" w:rsidP="001E32D1">
            <w:pPr>
              <w:ind w:left="720" w:hanging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35" w:type="pct"/>
            <w:vAlign w:val="center"/>
          </w:tcPr>
          <w:p w14:paraId="4137CD81" w14:textId="77777777" w:rsidR="00877ED4" w:rsidRPr="00667F5E" w:rsidRDefault="00877ED4" w:rsidP="001E32D1">
            <w:pPr>
              <w:ind w:left="720" w:hanging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" w:type="pct"/>
            <w:vMerge w:val="restart"/>
            <w:vAlign w:val="center"/>
          </w:tcPr>
          <w:p w14:paraId="14D3AA1A" w14:textId="77777777" w:rsidR="00877ED4" w:rsidRPr="00667F5E" w:rsidRDefault="00877ED4" w:rsidP="001E32D1">
            <w:pPr>
              <w:ind w:left="356" w:firstLine="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7ED4" w:rsidRPr="00667F5E" w14:paraId="1FDCADC5" w14:textId="77777777" w:rsidTr="001E32D1">
        <w:trPr>
          <w:trHeight w:val="454"/>
          <w:jc w:val="center"/>
        </w:trPr>
        <w:tc>
          <w:tcPr>
            <w:tcW w:w="227" w:type="pct"/>
            <w:tcBorders>
              <w:bottom w:val="nil"/>
            </w:tcBorders>
            <w:vAlign w:val="center"/>
          </w:tcPr>
          <w:p w14:paraId="5EEC59B4" w14:textId="77777777" w:rsidR="00877ED4" w:rsidRPr="00667F5E" w:rsidRDefault="00877ED4" w:rsidP="001E32D1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pct"/>
            <w:vAlign w:val="center"/>
          </w:tcPr>
          <w:p w14:paraId="2C3A289B" w14:textId="77777777" w:rsidR="00877ED4" w:rsidRPr="00667F5E" w:rsidRDefault="00877ED4" w:rsidP="001E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35" w:type="pct"/>
            <w:vAlign w:val="center"/>
          </w:tcPr>
          <w:p w14:paraId="4E349075" w14:textId="77777777" w:rsidR="00877ED4" w:rsidRPr="00667F5E" w:rsidRDefault="00877ED4" w:rsidP="001E32D1">
            <w:pPr>
              <w:ind w:left="720" w:hanging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" w:type="pct"/>
            <w:vMerge/>
            <w:vAlign w:val="center"/>
          </w:tcPr>
          <w:p w14:paraId="5196C3A7" w14:textId="77777777" w:rsidR="00877ED4" w:rsidRPr="00667F5E" w:rsidRDefault="00877ED4" w:rsidP="001E32D1">
            <w:pPr>
              <w:ind w:left="720" w:hanging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7ED4" w:rsidRPr="00667F5E" w14:paraId="5A29C069" w14:textId="77777777" w:rsidTr="001E32D1">
        <w:trPr>
          <w:trHeight w:val="454"/>
          <w:jc w:val="center"/>
        </w:trPr>
        <w:tc>
          <w:tcPr>
            <w:tcW w:w="227" w:type="pct"/>
            <w:vMerge w:val="restart"/>
            <w:tcBorders>
              <w:top w:val="nil"/>
            </w:tcBorders>
            <w:vAlign w:val="center"/>
          </w:tcPr>
          <w:p w14:paraId="700318B5" w14:textId="77777777" w:rsidR="00877ED4" w:rsidRPr="00667F5E" w:rsidRDefault="00877ED4" w:rsidP="001E32D1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pct"/>
            <w:vAlign w:val="center"/>
          </w:tcPr>
          <w:p w14:paraId="41D7D628" w14:textId="77777777" w:rsidR="00877ED4" w:rsidRPr="00667F5E" w:rsidRDefault="00877ED4" w:rsidP="001E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Firma</w:t>
            </w:r>
          </w:p>
        </w:tc>
        <w:tc>
          <w:tcPr>
            <w:tcW w:w="3235" w:type="pct"/>
            <w:vAlign w:val="center"/>
          </w:tcPr>
          <w:p w14:paraId="103FA6DC" w14:textId="77777777" w:rsidR="00877ED4" w:rsidRPr="00C218C0" w:rsidRDefault="00877ED4" w:rsidP="001E32D1">
            <w:pPr>
              <w:ind w:left="7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Giudizio </w:t>
            </w:r>
          </w:p>
        </w:tc>
        <w:tc>
          <w:tcPr>
            <w:tcW w:w="498" w:type="pct"/>
            <w:vMerge/>
            <w:vAlign w:val="center"/>
          </w:tcPr>
          <w:p w14:paraId="74F0EFBB" w14:textId="77777777" w:rsidR="00877ED4" w:rsidRPr="00667F5E" w:rsidRDefault="00877ED4" w:rsidP="001E32D1">
            <w:pPr>
              <w:ind w:left="720" w:hanging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7ED4" w:rsidRPr="00667F5E" w14:paraId="3D2846A7" w14:textId="77777777" w:rsidTr="001E32D1">
        <w:trPr>
          <w:trHeight w:val="454"/>
          <w:jc w:val="center"/>
        </w:trPr>
        <w:tc>
          <w:tcPr>
            <w:tcW w:w="227" w:type="pct"/>
            <w:vMerge/>
            <w:vAlign w:val="center"/>
          </w:tcPr>
          <w:p w14:paraId="0EC75024" w14:textId="77777777" w:rsidR="00877ED4" w:rsidRPr="00667F5E" w:rsidRDefault="00877ED4" w:rsidP="001E32D1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pct"/>
            <w:vAlign w:val="center"/>
          </w:tcPr>
          <w:p w14:paraId="0F5A404F" w14:textId="77777777" w:rsidR="00877ED4" w:rsidRPr="00667F5E" w:rsidRDefault="00877ED4" w:rsidP="001E32D1">
            <w:pPr>
              <w:ind w:left="720" w:hanging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35" w:type="pct"/>
            <w:vAlign w:val="center"/>
          </w:tcPr>
          <w:p w14:paraId="1461D844" w14:textId="77777777" w:rsidR="00877ED4" w:rsidRPr="00667F5E" w:rsidRDefault="00877ED4" w:rsidP="001E32D1">
            <w:pPr>
              <w:ind w:left="720" w:hanging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" w:type="pct"/>
            <w:vMerge/>
            <w:vAlign w:val="center"/>
          </w:tcPr>
          <w:p w14:paraId="08B259B6" w14:textId="77777777" w:rsidR="00877ED4" w:rsidRPr="00667F5E" w:rsidRDefault="00877ED4" w:rsidP="001E32D1">
            <w:pPr>
              <w:ind w:left="720" w:hanging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7ED4" w:rsidRPr="00667F5E" w14:paraId="1E5CA3A5" w14:textId="77777777" w:rsidTr="001E32D1">
        <w:trPr>
          <w:trHeight w:val="454"/>
          <w:jc w:val="center"/>
        </w:trPr>
        <w:tc>
          <w:tcPr>
            <w:tcW w:w="227" w:type="pct"/>
            <w:vMerge/>
            <w:vAlign w:val="center"/>
          </w:tcPr>
          <w:p w14:paraId="4D2B3C99" w14:textId="77777777" w:rsidR="00877ED4" w:rsidRPr="00667F5E" w:rsidRDefault="00877ED4" w:rsidP="001E32D1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pct"/>
            <w:vAlign w:val="center"/>
          </w:tcPr>
          <w:p w14:paraId="0EC0A1D0" w14:textId="77777777" w:rsidR="00877ED4" w:rsidRPr="00667F5E" w:rsidRDefault="00877ED4" w:rsidP="001E32D1">
            <w:pPr>
              <w:ind w:left="720" w:hanging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35" w:type="pct"/>
            <w:vAlign w:val="center"/>
          </w:tcPr>
          <w:p w14:paraId="0F0C4F14" w14:textId="77777777" w:rsidR="00877ED4" w:rsidRPr="00667F5E" w:rsidRDefault="00877ED4" w:rsidP="001E32D1">
            <w:pPr>
              <w:ind w:left="720" w:hanging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" w:type="pct"/>
            <w:vMerge/>
            <w:vAlign w:val="center"/>
          </w:tcPr>
          <w:p w14:paraId="664273AD" w14:textId="77777777" w:rsidR="00877ED4" w:rsidRPr="00667F5E" w:rsidRDefault="00877ED4" w:rsidP="001E32D1">
            <w:pPr>
              <w:ind w:left="720" w:hanging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2FEA4B7" w14:textId="77777777" w:rsidR="00877ED4" w:rsidRDefault="00877ED4" w:rsidP="00877ED4">
      <w:pPr>
        <w:pStyle w:val="Titolo1"/>
        <w:rPr>
          <w:rFonts w:ascii="Arial" w:hAnsi="Arial" w:cs="Arial"/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3"/>
        <w:gridCol w:w="2120"/>
        <w:gridCol w:w="6596"/>
        <w:gridCol w:w="1015"/>
      </w:tblGrid>
      <w:tr w:rsidR="00877ED4" w:rsidRPr="00667F5E" w14:paraId="112BCBB1" w14:textId="77777777" w:rsidTr="001E32D1">
        <w:trPr>
          <w:jc w:val="center"/>
        </w:trPr>
        <w:tc>
          <w:tcPr>
            <w:tcW w:w="227" w:type="pct"/>
            <w:vAlign w:val="center"/>
          </w:tcPr>
          <w:p w14:paraId="5E01EE06" w14:textId="77777777" w:rsidR="00877ED4" w:rsidRPr="00667F5E" w:rsidRDefault="00877ED4" w:rsidP="001E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7F5E">
              <w:rPr>
                <w:rFonts w:ascii="Arial" w:hAnsi="Arial" w:cs="Arial"/>
                <w:sz w:val="24"/>
                <w:szCs w:val="24"/>
              </w:rPr>
              <w:t>N°</w:t>
            </w:r>
          </w:p>
        </w:tc>
        <w:tc>
          <w:tcPr>
            <w:tcW w:w="1040" w:type="pct"/>
            <w:vAlign w:val="center"/>
          </w:tcPr>
          <w:p w14:paraId="0B154B74" w14:textId="77777777" w:rsidR="00877ED4" w:rsidRPr="00CD0899" w:rsidRDefault="00877ED4" w:rsidP="001E32D1">
            <w:pPr>
              <w:jc w:val="center"/>
              <w:rPr>
                <w:rFonts w:ascii="Arial" w:hAnsi="Arial" w:cs="Arial"/>
              </w:rPr>
            </w:pPr>
            <w:r w:rsidRPr="00CD0899">
              <w:rPr>
                <w:rFonts w:ascii="Arial" w:hAnsi="Arial" w:cs="Arial"/>
              </w:rPr>
              <w:t>COGNOME E NOME</w:t>
            </w:r>
          </w:p>
        </w:tc>
        <w:tc>
          <w:tcPr>
            <w:tcW w:w="3235" w:type="pct"/>
            <w:vAlign w:val="center"/>
          </w:tcPr>
          <w:p w14:paraId="4AFC4A80" w14:textId="77777777" w:rsidR="00877ED4" w:rsidRPr="00CD0899" w:rsidRDefault="00877ED4" w:rsidP="001E32D1">
            <w:pPr>
              <w:jc w:val="center"/>
              <w:rPr>
                <w:rFonts w:ascii="Arial" w:hAnsi="Arial" w:cs="Arial"/>
              </w:rPr>
            </w:pPr>
            <w:r w:rsidRPr="00CD0899">
              <w:rPr>
                <w:rFonts w:ascii="Arial" w:hAnsi="Arial" w:cs="Arial"/>
              </w:rPr>
              <w:t>ARGOMENTI</w:t>
            </w:r>
          </w:p>
        </w:tc>
        <w:tc>
          <w:tcPr>
            <w:tcW w:w="498" w:type="pct"/>
            <w:tcBorders>
              <w:bottom w:val="single" w:sz="4" w:space="0" w:color="auto"/>
            </w:tcBorders>
            <w:vAlign w:val="center"/>
          </w:tcPr>
          <w:p w14:paraId="4BC2F487" w14:textId="77777777" w:rsidR="00877ED4" w:rsidRPr="00667F5E" w:rsidRDefault="00877ED4" w:rsidP="001E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VOTO</w:t>
            </w:r>
          </w:p>
        </w:tc>
      </w:tr>
      <w:tr w:rsidR="00877ED4" w:rsidRPr="00667F5E" w14:paraId="667BAFBF" w14:textId="77777777" w:rsidTr="001E32D1">
        <w:trPr>
          <w:trHeight w:val="454"/>
          <w:jc w:val="center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14:paraId="58320750" w14:textId="77777777" w:rsidR="00877ED4" w:rsidRPr="00667F5E" w:rsidRDefault="00877ED4" w:rsidP="001E32D1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pct"/>
            <w:vAlign w:val="center"/>
          </w:tcPr>
          <w:p w14:paraId="124F62E1" w14:textId="77777777" w:rsidR="00877ED4" w:rsidRPr="00667F5E" w:rsidRDefault="00877ED4" w:rsidP="001E32D1">
            <w:pPr>
              <w:ind w:left="720" w:hanging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35" w:type="pct"/>
            <w:vAlign w:val="center"/>
          </w:tcPr>
          <w:p w14:paraId="0A910AEA" w14:textId="77777777" w:rsidR="00877ED4" w:rsidRPr="00667F5E" w:rsidRDefault="00877ED4" w:rsidP="001E32D1">
            <w:pPr>
              <w:ind w:left="720" w:hanging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" w:type="pct"/>
            <w:vMerge w:val="restart"/>
            <w:vAlign w:val="center"/>
          </w:tcPr>
          <w:p w14:paraId="795C56D2" w14:textId="77777777" w:rsidR="00877ED4" w:rsidRPr="00667F5E" w:rsidRDefault="00877ED4" w:rsidP="001E32D1">
            <w:pPr>
              <w:ind w:left="720" w:hanging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7ED4" w:rsidRPr="00667F5E" w14:paraId="323CA150" w14:textId="77777777" w:rsidTr="001E32D1">
        <w:trPr>
          <w:trHeight w:val="454"/>
          <w:jc w:val="center"/>
        </w:trPr>
        <w:tc>
          <w:tcPr>
            <w:tcW w:w="227" w:type="pct"/>
            <w:tcBorders>
              <w:bottom w:val="nil"/>
            </w:tcBorders>
            <w:vAlign w:val="center"/>
          </w:tcPr>
          <w:p w14:paraId="32121D29" w14:textId="77777777" w:rsidR="00877ED4" w:rsidRPr="00667F5E" w:rsidRDefault="00877ED4" w:rsidP="001E32D1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pct"/>
            <w:vAlign w:val="center"/>
          </w:tcPr>
          <w:p w14:paraId="7BF58183" w14:textId="77777777" w:rsidR="00877ED4" w:rsidRPr="00667F5E" w:rsidRDefault="00877ED4" w:rsidP="001E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35" w:type="pct"/>
            <w:vAlign w:val="center"/>
          </w:tcPr>
          <w:p w14:paraId="147673B5" w14:textId="77777777" w:rsidR="00877ED4" w:rsidRPr="00667F5E" w:rsidRDefault="00877ED4" w:rsidP="001E32D1">
            <w:pPr>
              <w:ind w:left="720" w:hanging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" w:type="pct"/>
            <w:vMerge/>
            <w:vAlign w:val="center"/>
          </w:tcPr>
          <w:p w14:paraId="1F4196A3" w14:textId="77777777" w:rsidR="00877ED4" w:rsidRPr="00667F5E" w:rsidRDefault="00877ED4" w:rsidP="001E32D1">
            <w:pPr>
              <w:ind w:left="720" w:hanging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7ED4" w:rsidRPr="00667F5E" w14:paraId="1750E078" w14:textId="77777777" w:rsidTr="001E32D1">
        <w:trPr>
          <w:trHeight w:val="454"/>
          <w:jc w:val="center"/>
        </w:trPr>
        <w:tc>
          <w:tcPr>
            <w:tcW w:w="227" w:type="pct"/>
            <w:vMerge w:val="restart"/>
            <w:tcBorders>
              <w:top w:val="nil"/>
            </w:tcBorders>
            <w:vAlign w:val="center"/>
          </w:tcPr>
          <w:p w14:paraId="5B055972" w14:textId="77777777" w:rsidR="00877ED4" w:rsidRPr="00667F5E" w:rsidRDefault="00877ED4" w:rsidP="001E32D1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pct"/>
            <w:vAlign w:val="center"/>
          </w:tcPr>
          <w:p w14:paraId="77454D04" w14:textId="77777777" w:rsidR="00877ED4" w:rsidRPr="00667F5E" w:rsidRDefault="00877ED4" w:rsidP="001E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Firma</w:t>
            </w:r>
          </w:p>
        </w:tc>
        <w:tc>
          <w:tcPr>
            <w:tcW w:w="3235" w:type="pct"/>
            <w:vAlign w:val="center"/>
          </w:tcPr>
          <w:p w14:paraId="38A89428" w14:textId="77777777" w:rsidR="00877ED4" w:rsidRPr="00667F5E" w:rsidRDefault="00877ED4" w:rsidP="001E32D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Giudizio </w:t>
            </w:r>
          </w:p>
        </w:tc>
        <w:tc>
          <w:tcPr>
            <w:tcW w:w="498" w:type="pct"/>
            <w:vMerge/>
            <w:vAlign w:val="center"/>
          </w:tcPr>
          <w:p w14:paraId="36488631" w14:textId="77777777" w:rsidR="00877ED4" w:rsidRPr="00667F5E" w:rsidRDefault="00877ED4" w:rsidP="001E32D1">
            <w:pPr>
              <w:ind w:left="720" w:hanging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7ED4" w:rsidRPr="00667F5E" w14:paraId="19544FCE" w14:textId="77777777" w:rsidTr="001E32D1">
        <w:trPr>
          <w:trHeight w:val="454"/>
          <w:jc w:val="center"/>
        </w:trPr>
        <w:tc>
          <w:tcPr>
            <w:tcW w:w="227" w:type="pct"/>
            <w:vMerge/>
            <w:vAlign w:val="center"/>
          </w:tcPr>
          <w:p w14:paraId="14C006D5" w14:textId="77777777" w:rsidR="00877ED4" w:rsidRPr="00667F5E" w:rsidRDefault="00877ED4" w:rsidP="001E32D1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pct"/>
            <w:vAlign w:val="center"/>
          </w:tcPr>
          <w:p w14:paraId="25D2C570" w14:textId="77777777" w:rsidR="00877ED4" w:rsidRPr="00667F5E" w:rsidRDefault="00877ED4" w:rsidP="001E32D1">
            <w:pPr>
              <w:ind w:left="720" w:hanging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35" w:type="pct"/>
            <w:vAlign w:val="center"/>
          </w:tcPr>
          <w:p w14:paraId="21ED2C09" w14:textId="77777777" w:rsidR="00877ED4" w:rsidRPr="00667F5E" w:rsidRDefault="00877ED4" w:rsidP="001E32D1">
            <w:pPr>
              <w:ind w:left="720" w:hanging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" w:type="pct"/>
            <w:vMerge/>
            <w:vAlign w:val="center"/>
          </w:tcPr>
          <w:p w14:paraId="22BF20A6" w14:textId="77777777" w:rsidR="00877ED4" w:rsidRPr="00667F5E" w:rsidRDefault="00877ED4" w:rsidP="001E32D1">
            <w:pPr>
              <w:ind w:left="720" w:hanging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7ED4" w:rsidRPr="00667F5E" w14:paraId="65AC843E" w14:textId="77777777" w:rsidTr="001E32D1">
        <w:trPr>
          <w:trHeight w:val="454"/>
          <w:jc w:val="center"/>
        </w:trPr>
        <w:tc>
          <w:tcPr>
            <w:tcW w:w="227" w:type="pct"/>
            <w:vMerge/>
            <w:vAlign w:val="center"/>
          </w:tcPr>
          <w:p w14:paraId="528660F6" w14:textId="77777777" w:rsidR="00877ED4" w:rsidRPr="00667F5E" w:rsidRDefault="00877ED4" w:rsidP="001E32D1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pct"/>
            <w:vAlign w:val="center"/>
          </w:tcPr>
          <w:p w14:paraId="08429004" w14:textId="77777777" w:rsidR="00877ED4" w:rsidRPr="00667F5E" w:rsidRDefault="00877ED4" w:rsidP="001E32D1">
            <w:pPr>
              <w:ind w:left="720" w:hanging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35" w:type="pct"/>
            <w:vAlign w:val="center"/>
          </w:tcPr>
          <w:p w14:paraId="7C9BAA56" w14:textId="77777777" w:rsidR="00877ED4" w:rsidRPr="00667F5E" w:rsidRDefault="00877ED4" w:rsidP="001E32D1">
            <w:pPr>
              <w:ind w:left="720" w:hanging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" w:type="pct"/>
            <w:vMerge/>
            <w:vAlign w:val="center"/>
          </w:tcPr>
          <w:p w14:paraId="7AE2B0FB" w14:textId="77777777" w:rsidR="00877ED4" w:rsidRPr="00667F5E" w:rsidRDefault="00877ED4" w:rsidP="001E32D1">
            <w:pPr>
              <w:ind w:left="720" w:hanging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65A307E" w14:textId="77777777" w:rsidR="00877ED4" w:rsidRDefault="00877ED4" w:rsidP="00877ED4">
      <w:pPr>
        <w:pStyle w:val="Titolo1"/>
        <w:rPr>
          <w:rFonts w:ascii="Arial" w:hAnsi="Arial" w:cs="Arial"/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3"/>
        <w:gridCol w:w="2120"/>
        <w:gridCol w:w="6596"/>
        <w:gridCol w:w="1015"/>
      </w:tblGrid>
      <w:tr w:rsidR="00877ED4" w:rsidRPr="00667F5E" w14:paraId="33C560DE" w14:textId="77777777" w:rsidTr="001E32D1">
        <w:trPr>
          <w:jc w:val="center"/>
        </w:trPr>
        <w:tc>
          <w:tcPr>
            <w:tcW w:w="227" w:type="pct"/>
            <w:vAlign w:val="center"/>
          </w:tcPr>
          <w:p w14:paraId="6D030FD0" w14:textId="77777777" w:rsidR="00877ED4" w:rsidRPr="00667F5E" w:rsidRDefault="00877ED4" w:rsidP="001E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7F5E">
              <w:rPr>
                <w:rFonts w:ascii="Arial" w:hAnsi="Arial" w:cs="Arial"/>
                <w:sz w:val="24"/>
                <w:szCs w:val="24"/>
              </w:rPr>
              <w:t>N°</w:t>
            </w:r>
          </w:p>
        </w:tc>
        <w:tc>
          <w:tcPr>
            <w:tcW w:w="1040" w:type="pct"/>
            <w:vAlign w:val="center"/>
          </w:tcPr>
          <w:p w14:paraId="298287B0" w14:textId="77777777" w:rsidR="00877ED4" w:rsidRPr="00CD0899" w:rsidRDefault="00877ED4" w:rsidP="001E32D1">
            <w:pPr>
              <w:jc w:val="center"/>
              <w:rPr>
                <w:rFonts w:ascii="Arial" w:hAnsi="Arial" w:cs="Arial"/>
              </w:rPr>
            </w:pPr>
            <w:r w:rsidRPr="00CD0899">
              <w:rPr>
                <w:rFonts w:ascii="Arial" w:hAnsi="Arial" w:cs="Arial"/>
              </w:rPr>
              <w:t>COGNOME E NOME</w:t>
            </w:r>
          </w:p>
        </w:tc>
        <w:tc>
          <w:tcPr>
            <w:tcW w:w="3235" w:type="pct"/>
            <w:vAlign w:val="center"/>
          </w:tcPr>
          <w:p w14:paraId="0F9C3EC9" w14:textId="77777777" w:rsidR="00877ED4" w:rsidRPr="00CD0899" w:rsidRDefault="00877ED4" w:rsidP="001E32D1">
            <w:pPr>
              <w:jc w:val="center"/>
              <w:rPr>
                <w:rFonts w:ascii="Arial" w:hAnsi="Arial" w:cs="Arial"/>
              </w:rPr>
            </w:pPr>
            <w:r w:rsidRPr="00CD0899">
              <w:rPr>
                <w:rFonts w:ascii="Arial" w:hAnsi="Arial" w:cs="Arial"/>
              </w:rPr>
              <w:t>ARGOMENTI</w:t>
            </w:r>
          </w:p>
        </w:tc>
        <w:tc>
          <w:tcPr>
            <w:tcW w:w="498" w:type="pct"/>
            <w:tcBorders>
              <w:bottom w:val="single" w:sz="4" w:space="0" w:color="auto"/>
            </w:tcBorders>
            <w:vAlign w:val="center"/>
          </w:tcPr>
          <w:p w14:paraId="7821624F" w14:textId="77777777" w:rsidR="00877ED4" w:rsidRPr="00667F5E" w:rsidRDefault="00877ED4" w:rsidP="001E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VOTO</w:t>
            </w:r>
          </w:p>
        </w:tc>
      </w:tr>
      <w:tr w:rsidR="00877ED4" w:rsidRPr="00667F5E" w14:paraId="2F360841" w14:textId="77777777" w:rsidTr="001E32D1">
        <w:trPr>
          <w:trHeight w:val="454"/>
          <w:jc w:val="center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14:paraId="3621FB57" w14:textId="77777777" w:rsidR="00877ED4" w:rsidRPr="00667F5E" w:rsidRDefault="00877ED4" w:rsidP="001E32D1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pct"/>
            <w:vAlign w:val="center"/>
          </w:tcPr>
          <w:p w14:paraId="50B41883" w14:textId="77777777" w:rsidR="00877ED4" w:rsidRPr="00667F5E" w:rsidRDefault="00877ED4" w:rsidP="001E32D1">
            <w:pPr>
              <w:ind w:left="720" w:hanging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35" w:type="pct"/>
            <w:vAlign w:val="center"/>
          </w:tcPr>
          <w:p w14:paraId="281D469D" w14:textId="77777777" w:rsidR="00877ED4" w:rsidRPr="00667F5E" w:rsidRDefault="00877ED4" w:rsidP="001E32D1">
            <w:pPr>
              <w:ind w:left="720" w:hanging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" w:type="pct"/>
            <w:vMerge w:val="restart"/>
            <w:vAlign w:val="center"/>
          </w:tcPr>
          <w:p w14:paraId="062AB387" w14:textId="77777777" w:rsidR="00877ED4" w:rsidRPr="00667F5E" w:rsidRDefault="00877ED4" w:rsidP="001E32D1">
            <w:pPr>
              <w:ind w:left="720" w:hanging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7ED4" w:rsidRPr="00667F5E" w14:paraId="0BE143BF" w14:textId="77777777" w:rsidTr="001E32D1">
        <w:trPr>
          <w:trHeight w:val="454"/>
          <w:jc w:val="center"/>
        </w:trPr>
        <w:tc>
          <w:tcPr>
            <w:tcW w:w="227" w:type="pct"/>
            <w:tcBorders>
              <w:bottom w:val="nil"/>
            </w:tcBorders>
            <w:vAlign w:val="center"/>
          </w:tcPr>
          <w:p w14:paraId="46E760A8" w14:textId="77777777" w:rsidR="00877ED4" w:rsidRPr="00667F5E" w:rsidRDefault="00877ED4" w:rsidP="001E32D1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pct"/>
            <w:vAlign w:val="center"/>
          </w:tcPr>
          <w:p w14:paraId="3573EBF7" w14:textId="77777777" w:rsidR="00877ED4" w:rsidRPr="00667F5E" w:rsidRDefault="00877ED4" w:rsidP="001E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35" w:type="pct"/>
            <w:vAlign w:val="center"/>
          </w:tcPr>
          <w:p w14:paraId="3B3041E4" w14:textId="77777777" w:rsidR="00877ED4" w:rsidRPr="00667F5E" w:rsidRDefault="00877ED4" w:rsidP="001E32D1">
            <w:pPr>
              <w:ind w:left="720" w:hanging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" w:type="pct"/>
            <w:vMerge/>
            <w:vAlign w:val="center"/>
          </w:tcPr>
          <w:p w14:paraId="455C9587" w14:textId="77777777" w:rsidR="00877ED4" w:rsidRPr="00667F5E" w:rsidRDefault="00877ED4" w:rsidP="001E32D1">
            <w:pPr>
              <w:ind w:left="720" w:hanging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7ED4" w:rsidRPr="00667F5E" w14:paraId="13EF28ED" w14:textId="77777777" w:rsidTr="001E32D1">
        <w:trPr>
          <w:trHeight w:val="454"/>
          <w:jc w:val="center"/>
        </w:trPr>
        <w:tc>
          <w:tcPr>
            <w:tcW w:w="227" w:type="pct"/>
            <w:tcBorders>
              <w:top w:val="nil"/>
              <w:bottom w:val="nil"/>
            </w:tcBorders>
            <w:vAlign w:val="center"/>
          </w:tcPr>
          <w:p w14:paraId="5BF0B8D9" w14:textId="77777777" w:rsidR="00877ED4" w:rsidRPr="00667F5E" w:rsidRDefault="00877ED4" w:rsidP="001E32D1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pct"/>
            <w:vAlign w:val="center"/>
          </w:tcPr>
          <w:p w14:paraId="3CF03B18" w14:textId="77777777" w:rsidR="00877ED4" w:rsidRDefault="00877ED4" w:rsidP="001E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Firma</w:t>
            </w:r>
          </w:p>
        </w:tc>
        <w:tc>
          <w:tcPr>
            <w:tcW w:w="3235" w:type="pct"/>
            <w:vAlign w:val="center"/>
          </w:tcPr>
          <w:p w14:paraId="6717CE86" w14:textId="77777777" w:rsidR="00877ED4" w:rsidRDefault="00877ED4" w:rsidP="001E32D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Giudizio</w:t>
            </w:r>
          </w:p>
        </w:tc>
        <w:tc>
          <w:tcPr>
            <w:tcW w:w="498" w:type="pct"/>
            <w:vMerge/>
            <w:vAlign w:val="center"/>
          </w:tcPr>
          <w:p w14:paraId="175ADD79" w14:textId="77777777" w:rsidR="00877ED4" w:rsidRPr="00667F5E" w:rsidRDefault="00877ED4" w:rsidP="001E32D1">
            <w:pPr>
              <w:ind w:left="720" w:hanging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7ED4" w:rsidRPr="00667F5E" w14:paraId="62733CAB" w14:textId="77777777" w:rsidTr="001E32D1">
        <w:trPr>
          <w:trHeight w:val="454"/>
          <w:jc w:val="center"/>
        </w:trPr>
        <w:tc>
          <w:tcPr>
            <w:tcW w:w="227" w:type="pct"/>
            <w:tcBorders>
              <w:top w:val="nil"/>
              <w:bottom w:val="nil"/>
            </w:tcBorders>
            <w:vAlign w:val="center"/>
          </w:tcPr>
          <w:p w14:paraId="5901C7E4" w14:textId="77777777" w:rsidR="00877ED4" w:rsidRPr="00667F5E" w:rsidRDefault="00877ED4" w:rsidP="001E32D1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pct"/>
            <w:vAlign w:val="center"/>
          </w:tcPr>
          <w:p w14:paraId="345E4DB8" w14:textId="77777777" w:rsidR="00877ED4" w:rsidRPr="00667F5E" w:rsidRDefault="00877ED4" w:rsidP="001E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35" w:type="pct"/>
            <w:vAlign w:val="center"/>
          </w:tcPr>
          <w:p w14:paraId="20D86828" w14:textId="77777777" w:rsidR="00877ED4" w:rsidRPr="00667F5E" w:rsidRDefault="00877ED4" w:rsidP="001E32D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" w:type="pct"/>
            <w:vMerge/>
            <w:vAlign w:val="center"/>
          </w:tcPr>
          <w:p w14:paraId="292097FB" w14:textId="77777777" w:rsidR="00877ED4" w:rsidRPr="00667F5E" w:rsidRDefault="00877ED4" w:rsidP="001E32D1">
            <w:pPr>
              <w:ind w:left="720" w:hanging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7ED4" w:rsidRPr="00667F5E" w14:paraId="5E96D039" w14:textId="77777777" w:rsidTr="001E32D1">
        <w:trPr>
          <w:trHeight w:val="454"/>
          <w:jc w:val="center"/>
        </w:trPr>
        <w:tc>
          <w:tcPr>
            <w:tcW w:w="227" w:type="pct"/>
            <w:tcBorders>
              <w:top w:val="nil"/>
            </w:tcBorders>
            <w:vAlign w:val="center"/>
          </w:tcPr>
          <w:p w14:paraId="79EB46B5" w14:textId="77777777" w:rsidR="00877ED4" w:rsidRPr="00667F5E" w:rsidRDefault="00877ED4" w:rsidP="001E32D1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pct"/>
            <w:vAlign w:val="center"/>
          </w:tcPr>
          <w:p w14:paraId="52047EBF" w14:textId="77777777" w:rsidR="00877ED4" w:rsidRPr="00667F5E" w:rsidRDefault="00877ED4" w:rsidP="001E32D1">
            <w:pPr>
              <w:ind w:left="720" w:hanging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35" w:type="pct"/>
            <w:vAlign w:val="center"/>
          </w:tcPr>
          <w:p w14:paraId="117F3BEF" w14:textId="77777777" w:rsidR="00877ED4" w:rsidRPr="00667F5E" w:rsidRDefault="00877ED4" w:rsidP="001E32D1">
            <w:pPr>
              <w:ind w:left="720" w:hanging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" w:type="pct"/>
            <w:vMerge/>
            <w:vAlign w:val="center"/>
          </w:tcPr>
          <w:p w14:paraId="592AEB6E" w14:textId="77777777" w:rsidR="00877ED4" w:rsidRPr="00667F5E" w:rsidRDefault="00877ED4" w:rsidP="001E32D1">
            <w:pPr>
              <w:ind w:left="720" w:hanging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ABEFECF" w14:textId="77777777" w:rsidR="00877ED4" w:rsidRDefault="00877ED4" w:rsidP="00877ED4">
      <w:pPr>
        <w:pStyle w:val="Titolo1"/>
        <w:rPr>
          <w:rFonts w:ascii="Arial" w:hAnsi="Arial" w:cs="Arial"/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3"/>
        <w:gridCol w:w="2120"/>
        <w:gridCol w:w="6596"/>
        <w:gridCol w:w="1015"/>
      </w:tblGrid>
      <w:tr w:rsidR="00877ED4" w:rsidRPr="00667F5E" w14:paraId="7A29CC93" w14:textId="77777777" w:rsidTr="001E32D1">
        <w:trPr>
          <w:jc w:val="center"/>
        </w:trPr>
        <w:tc>
          <w:tcPr>
            <w:tcW w:w="227" w:type="pct"/>
            <w:vAlign w:val="center"/>
          </w:tcPr>
          <w:p w14:paraId="6C423ED0" w14:textId="77777777" w:rsidR="00877ED4" w:rsidRPr="00667F5E" w:rsidRDefault="00877ED4" w:rsidP="001E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7F5E">
              <w:rPr>
                <w:rFonts w:ascii="Arial" w:hAnsi="Arial" w:cs="Arial"/>
                <w:sz w:val="24"/>
                <w:szCs w:val="24"/>
              </w:rPr>
              <w:t>N°</w:t>
            </w:r>
          </w:p>
        </w:tc>
        <w:tc>
          <w:tcPr>
            <w:tcW w:w="1040" w:type="pct"/>
            <w:vAlign w:val="center"/>
          </w:tcPr>
          <w:p w14:paraId="447095D1" w14:textId="77777777" w:rsidR="00877ED4" w:rsidRPr="00CD0899" w:rsidRDefault="00877ED4" w:rsidP="001E32D1">
            <w:pPr>
              <w:jc w:val="center"/>
              <w:rPr>
                <w:rFonts w:ascii="Arial" w:hAnsi="Arial" w:cs="Arial"/>
              </w:rPr>
            </w:pPr>
            <w:r w:rsidRPr="00CD0899">
              <w:rPr>
                <w:rFonts w:ascii="Arial" w:hAnsi="Arial" w:cs="Arial"/>
              </w:rPr>
              <w:t>COGNOME E NOME</w:t>
            </w:r>
          </w:p>
        </w:tc>
        <w:tc>
          <w:tcPr>
            <w:tcW w:w="3235" w:type="pct"/>
            <w:vAlign w:val="center"/>
          </w:tcPr>
          <w:p w14:paraId="2E304E44" w14:textId="77777777" w:rsidR="00877ED4" w:rsidRPr="00CD0899" w:rsidRDefault="00877ED4" w:rsidP="001E32D1">
            <w:pPr>
              <w:jc w:val="center"/>
              <w:rPr>
                <w:rFonts w:ascii="Arial" w:hAnsi="Arial" w:cs="Arial"/>
              </w:rPr>
            </w:pPr>
            <w:r w:rsidRPr="00CD0899">
              <w:rPr>
                <w:rFonts w:ascii="Arial" w:hAnsi="Arial" w:cs="Arial"/>
              </w:rPr>
              <w:t>ARGOMENTI</w:t>
            </w:r>
          </w:p>
        </w:tc>
        <w:tc>
          <w:tcPr>
            <w:tcW w:w="498" w:type="pct"/>
            <w:tcBorders>
              <w:bottom w:val="single" w:sz="4" w:space="0" w:color="auto"/>
            </w:tcBorders>
            <w:vAlign w:val="center"/>
          </w:tcPr>
          <w:p w14:paraId="0E374A4B" w14:textId="77777777" w:rsidR="00877ED4" w:rsidRPr="00667F5E" w:rsidRDefault="00877ED4" w:rsidP="001E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VOTO</w:t>
            </w:r>
          </w:p>
        </w:tc>
      </w:tr>
      <w:tr w:rsidR="00877ED4" w:rsidRPr="00667F5E" w14:paraId="2ED077F3" w14:textId="77777777" w:rsidTr="001E32D1">
        <w:trPr>
          <w:trHeight w:val="454"/>
          <w:jc w:val="center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14:paraId="309A1F7C" w14:textId="77777777" w:rsidR="00877ED4" w:rsidRPr="00667F5E" w:rsidRDefault="00877ED4" w:rsidP="001E32D1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pct"/>
            <w:vAlign w:val="center"/>
          </w:tcPr>
          <w:p w14:paraId="23B6AA18" w14:textId="77777777" w:rsidR="00877ED4" w:rsidRPr="00667F5E" w:rsidRDefault="00877ED4" w:rsidP="001E32D1">
            <w:pPr>
              <w:ind w:left="720" w:hanging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35" w:type="pct"/>
            <w:vAlign w:val="center"/>
          </w:tcPr>
          <w:p w14:paraId="31A83096" w14:textId="77777777" w:rsidR="00877ED4" w:rsidRPr="00667F5E" w:rsidRDefault="00877ED4" w:rsidP="001E32D1">
            <w:pPr>
              <w:ind w:left="720" w:hanging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" w:type="pct"/>
            <w:vMerge w:val="restart"/>
            <w:vAlign w:val="center"/>
          </w:tcPr>
          <w:p w14:paraId="1C5CCA7A" w14:textId="77777777" w:rsidR="00877ED4" w:rsidRPr="00667F5E" w:rsidRDefault="00877ED4" w:rsidP="001E32D1">
            <w:pPr>
              <w:ind w:left="720" w:hanging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7ED4" w:rsidRPr="00667F5E" w14:paraId="7935D135" w14:textId="77777777" w:rsidTr="001E32D1">
        <w:trPr>
          <w:trHeight w:val="454"/>
          <w:jc w:val="center"/>
        </w:trPr>
        <w:tc>
          <w:tcPr>
            <w:tcW w:w="227" w:type="pct"/>
            <w:tcBorders>
              <w:bottom w:val="nil"/>
            </w:tcBorders>
            <w:vAlign w:val="center"/>
          </w:tcPr>
          <w:p w14:paraId="0E965FA6" w14:textId="77777777" w:rsidR="00877ED4" w:rsidRPr="00667F5E" w:rsidRDefault="00877ED4" w:rsidP="001E32D1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pct"/>
            <w:vAlign w:val="center"/>
          </w:tcPr>
          <w:p w14:paraId="39E029E3" w14:textId="77777777" w:rsidR="00877ED4" w:rsidRPr="00667F5E" w:rsidRDefault="00877ED4" w:rsidP="001E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35" w:type="pct"/>
            <w:vAlign w:val="center"/>
          </w:tcPr>
          <w:p w14:paraId="67B3C759" w14:textId="77777777" w:rsidR="00877ED4" w:rsidRPr="00667F5E" w:rsidRDefault="00877ED4" w:rsidP="001E32D1">
            <w:pPr>
              <w:ind w:left="720" w:hanging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" w:type="pct"/>
            <w:vMerge/>
            <w:vAlign w:val="center"/>
          </w:tcPr>
          <w:p w14:paraId="76F39205" w14:textId="77777777" w:rsidR="00877ED4" w:rsidRPr="00667F5E" w:rsidRDefault="00877ED4" w:rsidP="001E32D1">
            <w:pPr>
              <w:ind w:left="720" w:hanging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7ED4" w:rsidRPr="00667F5E" w14:paraId="592FE639" w14:textId="77777777" w:rsidTr="001E32D1">
        <w:trPr>
          <w:trHeight w:val="454"/>
          <w:jc w:val="center"/>
        </w:trPr>
        <w:tc>
          <w:tcPr>
            <w:tcW w:w="227" w:type="pct"/>
            <w:tcBorders>
              <w:top w:val="nil"/>
              <w:bottom w:val="nil"/>
            </w:tcBorders>
            <w:vAlign w:val="center"/>
          </w:tcPr>
          <w:p w14:paraId="20A7E726" w14:textId="77777777" w:rsidR="00877ED4" w:rsidRPr="00667F5E" w:rsidRDefault="00877ED4" w:rsidP="001E32D1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pct"/>
            <w:vAlign w:val="center"/>
          </w:tcPr>
          <w:p w14:paraId="645B713F" w14:textId="77777777" w:rsidR="00877ED4" w:rsidRPr="00667F5E" w:rsidRDefault="00877ED4" w:rsidP="001E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Firma</w:t>
            </w:r>
          </w:p>
        </w:tc>
        <w:tc>
          <w:tcPr>
            <w:tcW w:w="3235" w:type="pct"/>
            <w:vAlign w:val="center"/>
          </w:tcPr>
          <w:p w14:paraId="231472ED" w14:textId="77777777" w:rsidR="00877ED4" w:rsidRPr="00667F5E" w:rsidRDefault="00877ED4" w:rsidP="001E32D1">
            <w:pPr>
              <w:ind w:left="72"/>
              <w:rPr>
                <w:rFonts w:ascii="Arial" w:hAnsi="Arial" w:cs="Arial"/>
                <w:sz w:val="24"/>
                <w:szCs w:val="24"/>
              </w:rPr>
            </w:pPr>
            <w:r w:rsidRPr="00C218C0">
              <w:rPr>
                <w:rFonts w:ascii="Arial" w:hAnsi="Arial" w:cs="Arial"/>
                <w:sz w:val="24"/>
                <w:szCs w:val="24"/>
              </w:rPr>
              <w:t>Giudizio</w:t>
            </w:r>
          </w:p>
        </w:tc>
        <w:tc>
          <w:tcPr>
            <w:tcW w:w="498" w:type="pct"/>
            <w:vMerge/>
            <w:vAlign w:val="center"/>
          </w:tcPr>
          <w:p w14:paraId="6289BD4C" w14:textId="77777777" w:rsidR="00877ED4" w:rsidRPr="00667F5E" w:rsidRDefault="00877ED4" w:rsidP="001E32D1">
            <w:pPr>
              <w:ind w:left="720" w:hanging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7ED4" w:rsidRPr="00667F5E" w14:paraId="17E7F8C1" w14:textId="77777777" w:rsidTr="001E32D1">
        <w:trPr>
          <w:trHeight w:val="454"/>
          <w:jc w:val="center"/>
        </w:trPr>
        <w:tc>
          <w:tcPr>
            <w:tcW w:w="227" w:type="pct"/>
            <w:vMerge w:val="restart"/>
            <w:tcBorders>
              <w:top w:val="nil"/>
            </w:tcBorders>
            <w:vAlign w:val="center"/>
          </w:tcPr>
          <w:p w14:paraId="1D9FFBD7" w14:textId="77777777" w:rsidR="00877ED4" w:rsidRPr="00667F5E" w:rsidRDefault="00877ED4" w:rsidP="001E32D1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pct"/>
            <w:vAlign w:val="center"/>
          </w:tcPr>
          <w:p w14:paraId="1D8D267F" w14:textId="77777777" w:rsidR="00877ED4" w:rsidRPr="00667F5E" w:rsidRDefault="00877ED4" w:rsidP="001E32D1">
            <w:pPr>
              <w:ind w:left="720" w:hanging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35" w:type="pct"/>
            <w:vAlign w:val="center"/>
          </w:tcPr>
          <w:p w14:paraId="4B0AA33D" w14:textId="77777777" w:rsidR="00877ED4" w:rsidRPr="00667F5E" w:rsidRDefault="00877ED4" w:rsidP="001E32D1">
            <w:pPr>
              <w:ind w:left="720" w:hanging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" w:type="pct"/>
            <w:vMerge/>
            <w:vAlign w:val="center"/>
          </w:tcPr>
          <w:p w14:paraId="7225317A" w14:textId="77777777" w:rsidR="00877ED4" w:rsidRPr="00667F5E" w:rsidRDefault="00877ED4" w:rsidP="001E32D1">
            <w:pPr>
              <w:ind w:left="720" w:hanging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7ED4" w:rsidRPr="00667F5E" w14:paraId="0356C55C" w14:textId="77777777" w:rsidTr="001E32D1">
        <w:trPr>
          <w:trHeight w:val="454"/>
          <w:jc w:val="center"/>
        </w:trPr>
        <w:tc>
          <w:tcPr>
            <w:tcW w:w="227" w:type="pct"/>
            <w:vMerge/>
            <w:vAlign w:val="center"/>
          </w:tcPr>
          <w:p w14:paraId="393EB917" w14:textId="77777777" w:rsidR="00877ED4" w:rsidRPr="00667F5E" w:rsidRDefault="00877ED4" w:rsidP="001E32D1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pct"/>
            <w:vAlign w:val="center"/>
          </w:tcPr>
          <w:p w14:paraId="364F6AF1" w14:textId="77777777" w:rsidR="00877ED4" w:rsidRPr="00667F5E" w:rsidRDefault="00877ED4" w:rsidP="001E32D1">
            <w:pPr>
              <w:ind w:left="720" w:hanging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35" w:type="pct"/>
            <w:vAlign w:val="center"/>
          </w:tcPr>
          <w:p w14:paraId="1FC6733F" w14:textId="77777777" w:rsidR="00877ED4" w:rsidRPr="00667F5E" w:rsidRDefault="00877ED4" w:rsidP="001E32D1">
            <w:pPr>
              <w:ind w:left="720" w:hanging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" w:type="pct"/>
            <w:vMerge/>
            <w:vAlign w:val="center"/>
          </w:tcPr>
          <w:p w14:paraId="1B400D9B" w14:textId="77777777" w:rsidR="00877ED4" w:rsidRPr="00667F5E" w:rsidRDefault="00877ED4" w:rsidP="001E32D1">
            <w:pPr>
              <w:ind w:left="720" w:hanging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2DE09ED" w14:textId="77777777" w:rsidR="00801AFF" w:rsidRDefault="00801AFF" w:rsidP="00801AFF"/>
    <w:sectPr w:rsidR="00801AFF" w:rsidSect="001723E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851" w:bottom="851" w:left="851" w:header="283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F83D8D" w14:textId="77777777" w:rsidR="00533049" w:rsidRDefault="00533049">
      <w:r>
        <w:separator/>
      </w:r>
    </w:p>
  </w:endnote>
  <w:endnote w:type="continuationSeparator" w:id="0">
    <w:p w14:paraId="16DA36AF" w14:textId="77777777" w:rsidR="00533049" w:rsidRDefault="005330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01DF17" w14:textId="77777777" w:rsidR="007312F2" w:rsidRDefault="007312F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5AFBAD" w14:textId="77777777" w:rsidR="001723EE" w:rsidRPr="004015E8" w:rsidRDefault="001723EE" w:rsidP="001723EE">
    <w:pPr>
      <w:pStyle w:val="Pidipagina"/>
      <w:jc w:val="right"/>
      <w:rPr>
        <w:rFonts w:ascii="Arial" w:hAnsi="Arial" w:cs="Arial"/>
        <w:i/>
        <w:color w:val="7F7F7F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80C69B" w14:textId="77777777" w:rsidR="007312F2" w:rsidRDefault="007312F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B63A9A" w14:textId="77777777" w:rsidR="00533049" w:rsidRDefault="00533049">
      <w:r>
        <w:separator/>
      </w:r>
    </w:p>
  </w:footnote>
  <w:footnote w:type="continuationSeparator" w:id="0">
    <w:p w14:paraId="57B41418" w14:textId="77777777" w:rsidR="00533049" w:rsidRDefault="005330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4DA892" w14:textId="77777777" w:rsidR="007312F2" w:rsidRDefault="007312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AC58C9" w14:textId="77777777" w:rsidR="00013D2A" w:rsidRDefault="00013D2A" w:rsidP="001723EE">
    <w:pPr>
      <w:pStyle w:val="Intestazione"/>
      <w:jc w:val="center"/>
    </w:pPr>
  </w:p>
  <w:p w14:paraId="0DD6E2ED" w14:textId="77777777" w:rsidR="001723EE" w:rsidRDefault="001723EE" w:rsidP="001723EE">
    <w:pPr>
      <w:pStyle w:val="Intestazione"/>
      <w:jc w:val="center"/>
    </w:pPr>
  </w:p>
  <w:p w14:paraId="07CC51A7" w14:textId="77777777" w:rsidR="001723EE" w:rsidRPr="004015E8" w:rsidRDefault="001723EE" w:rsidP="001723EE">
    <w:pPr>
      <w:pStyle w:val="Intestazione"/>
      <w:jc w:val="right"/>
      <w:rPr>
        <w:rFonts w:ascii="Arial" w:hAnsi="Arial" w:cs="Arial"/>
        <w:snapToGrid w:val="0"/>
        <w:sz w:val="16"/>
        <w:szCs w:val="16"/>
      </w:rPr>
    </w:pPr>
    <w:r w:rsidRPr="004015E8">
      <w:rPr>
        <w:rFonts w:ascii="Arial" w:hAnsi="Arial" w:cs="Arial"/>
        <w:snapToGrid w:val="0"/>
        <w:sz w:val="16"/>
        <w:szCs w:val="16"/>
      </w:rPr>
      <w:t xml:space="preserve">Pagina </w:t>
    </w:r>
    <w:r w:rsidRPr="004015E8">
      <w:rPr>
        <w:rFonts w:ascii="Arial" w:hAnsi="Arial" w:cs="Arial"/>
        <w:snapToGrid w:val="0"/>
        <w:sz w:val="16"/>
        <w:szCs w:val="16"/>
      </w:rPr>
      <w:fldChar w:fldCharType="begin"/>
    </w:r>
    <w:r w:rsidRPr="004015E8">
      <w:rPr>
        <w:rFonts w:ascii="Arial" w:hAnsi="Arial" w:cs="Arial"/>
        <w:snapToGrid w:val="0"/>
        <w:sz w:val="16"/>
        <w:szCs w:val="16"/>
      </w:rPr>
      <w:instrText xml:space="preserve"> PAGE </w:instrText>
    </w:r>
    <w:r w:rsidRPr="004015E8">
      <w:rPr>
        <w:rFonts w:ascii="Arial" w:hAnsi="Arial" w:cs="Arial"/>
        <w:snapToGrid w:val="0"/>
        <w:sz w:val="16"/>
        <w:szCs w:val="16"/>
      </w:rPr>
      <w:fldChar w:fldCharType="separate"/>
    </w:r>
    <w:r w:rsidR="004A7851">
      <w:rPr>
        <w:rFonts w:ascii="Arial" w:hAnsi="Arial" w:cs="Arial"/>
        <w:noProof/>
        <w:snapToGrid w:val="0"/>
        <w:sz w:val="16"/>
        <w:szCs w:val="16"/>
      </w:rPr>
      <w:t>2</w:t>
    </w:r>
    <w:r w:rsidRPr="004015E8">
      <w:rPr>
        <w:rFonts w:ascii="Arial" w:hAnsi="Arial" w:cs="Arial"/>
        <w:snapToGrid w:val="0"/>
        <w:sz w:val="16"/>
        <w:szCs w:val="16"/>
      </w:rPr>
      <w:fldChar w:fldCharType="end"/>
    </w:r>
    <w:r w:rsidRPr="004015E8">
      <w:rPr>
        <w:rFonts w:ascii="Arial" w:hAnsi="Arial" w:cs="Arial"/>
        <w:snapToGrid w:val="0"/>
        <w:sz w:val="16"/>
        <w:szCs w:val="16"/>
      </w:rPr>
      <w:t xml:space="preserve"> di </w:t>
    </w:r>
    <w:r w:rsidRPr="004015E8">
      <w:rPr>
        <w:rFonts w:ascii="Arial" w:hAnsi="Arial" w:cs="Arial"/>
        <w:snapToGrid w:val="0"/>
        <w:sz w:val="16"/>
        <w:szCs w:val="16"/>
      </w:rPr>
      <w:fldChar w:fldCharType="begin"/>
    </w:r>
    <w:r w:rsidRPr="004015E8">
      <w:rPr>
        <w:rFonts w:ascii="Arial" w:hAnsi="Arial" w:cs="Arial"/>
        <w:snapToGrid w:val="0"/>
        <w:sz w:val="16"/>
        <w:szCs w:val="16"/>
      </w:rPr>
      <w:instrText xml:space="preserve"> NUMPAGES </w:instrText>
    </w:r>
    <w:r w:rsidRPr="004015E8">
      <w:rPr>
        <w:rFonts w:ascii="Arial" w:hAnsi="Arial" w:cs="Arial"/>
        <w:snapToGrid w:val="0"/>
        <w:sz w:val="16"/>
        <w:szCs w:val="16"/>
      </w:rPr>
      <w:fldChar w:fldCharType="separate"/>
    </w:r>
    <w:r w:rsidR="004A7851">
      <w:rPr>
        <w:rFonts w:ascii="Arial" w:hAnsi="Arial" w:cs="Arial"/>
        <w:noProof/>
        <w:snapToGrid w:val="0"/>
        <w:sz w:val="16"/>
        <w:szCs w:val="16"/>
      </w:rPr>
      <w:t>2</w:t>
    </w:r>
    <w:r w:rsidRPr="004015E8">
      <w:rPr>
        <w:rFonts w:ascii="Arial" w:hAnsi="Arial" w:cs="Arial"/>
        <w:snapToGrid w:val="0"/>
        <w:sz w:val="16"/>
        <w:szCs w:val="16"/>
      </w:rPr>
      <w:fldChar w:fldCharType="end"/>
    </w:r>
  </w:p>
  <w:p w14:paraId="446525F2" w14:textId="77777777" w:rsidR="001723EE" w:rsidRDefault="001723EE" w:rsidP="001723EE">
    <w:pPr>
      <w:pStyle w:val="Intestazion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B7DB8F" w14:textId="77777777" w:rsidR="007312F2" w:rsidRDefault="007312F2" w:rsidP="00574978">
    <w:pPr>
      <w:pStyle w:val="Intestazione"/>
      <w:jc w:val="center"/>
    </w:pPr>
  </w:p>
  <w:p w14:paraId="35A9894E" w14:textId="77777777" w:rsidR="007312F2" w:rsidRDefault="007312F2" w:rsidP="00574978">
    <w:pPr>
      <w:pStyle w:val="Intestazione"/>
      <w:jc w:val="center"/>
    </w:pPr>
  </w:p>
  <w:p w14:paraId="1734ABA1" w14:textId="77777777" w:rsidR="007312F2" w:rsidRDefault="007312F2" w:rsidP="00574978">
    <w:pPr>
      <w:pStyle w:val="Intestazione"/>
      <w:jc w:val="center"/>
    </w:pPr>
  </w:p>
  <w:p w14:paraId="654FE66C" w14:textId="440537A6" w:rsidR="007312F2" w:rsidRDefault="007312F2" w:rsidP="00574978">
    <w:pPr>
      <w:pStyle w:val="Intestazione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3DF5932" wp14:editId="1A6DB566">
          <wp:simplePos x="0" y="0"/>
          <wp:positionH relativeFrom="margin">
            <wp:posOffset>2820035</wp:posOffset>
          </wp:positionH>
          <wp:positionV relativeFrom="margin">
            <wp:posOffset>-1946275</wp:posOffset>
          </wp:positionV>
          <wp:extent cx="542925" cy="612140"/>
          <wp:effectExtent l="0" t="0" r="9525" b="0"/>
          <wp:wrapSquare wrapText="bothSides"/>
          <wp:docPr id="573963084" name="Immagine 5" descr="stemma repubblic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stemma repubblica italia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612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7DD4C28C" wp14:editId="66387369">
          <wp:simplePos x="0" y="0"/>
          <wp:positionH relativeFrom="margin">
            <wp:posOffset>-672465</wp:posOffset>
          </wp:positionH>
          <wp:positionV relativeFrom="margin">
            <wp:posOffset>-1989455</wp:posOffset>
          </wp:positionV>
          <wp:extent cx="1404620" cy="1447800"/>
          <wp:effectExtent l="0" t="0" r="5080" b="0"/>
          <wp:wrapSquare wrapText="bothSides"/>
          <wp:docPr id="1171893430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620" cy="1447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1EB07B68" wp14:editId="737B0CB6">
          <wp:simplePos x="0" y="0"/>
          <wp:positionH relativeFrom="margin">
            <wp:posOffset>-229870</wp:posOffset>
          </wp:positionH>
          <wp:positionV relativeFrom="margin">
            <wp:posOffset>-2315210</wp:posOffset>
          </wp:positionV>
          <wp:extent cx="6441440" cy="247650"/>
          <wp:effectExtent l="0" t="0" r="0" b="0"/>
          <wp:wrapSquare wrapText="bothSides"/>
          <wp:docPr id="209505950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144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2A38A57" wp14:editId="66FF1EEB">
          <wp:simplePos x="0" y="0"/>
          <wp:positionH relativeFrom="margin">
            <wp:posOffset>5449570</wp:posOffset>
          </wp:positionH>
          <wp:positionV relativeFrom="margin">
            <wp:posOffset>-2004695</wp:posOffset>
          </wp:positionV>
          <wp:extent cx="1189990" cy="660400"/>
          <wp:effectExtent l="0" t="0" r="0" b="6350"/>
          <wp:wrapSquare wrapText="bothSides"/>
          <wp:docPr id="238973153" name="Immagine 2" descr="Immagine che contiene Carattere, Elementi grafici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Immagine che contiene Carattere, Elementi grafici, design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9990" cy="660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47AD54" w14:textId="77777777" w:rsidR="007312F2" w:rsidRDefault="007312F2" w:rsidP="005B3E31">
    <w:pPr>
      <w:ind w:right="1133"/>
      <w:rPr>
        <w:rFonts w:ascii="Goudy Old Style" w:hAnsi="Goudy Old Style"/>
        <w:b/>
        <w:sz w:val="21"/>
        <w:szCs w:val="21"/>
      </w:rPr>
    </w:pPr>
  </w:p>
  <w:p w14:paraId="69D13F2A" w14:textId="77777777" w:rsidR="007312F2" w:rsidRDefault="007312F2" w:rsidP="005B3E31">
    <w:pPr>
      <w:ind w:right="1133"/>
      <w:rPr>
        <w:rFonts w:ascii="Goudy Old Style" w:hAnsi="Goudy Old Style"/>
        <w:b/>
        <w:sz w:val="21"/>
        <w:szCs w:val="21"/>
      </w:rPr>
    </w:pPr>
  </w:p>
  <w:p w14:paraId="1B710B52" w14:textId="77777777" w:rsidR="007312F2" w:rsidRDefault="007312F2" w:rsidP="005B3E31">
    <w:pPr>
      <w:ind w:right="1133"/>
      <w:rPr>
        <w:rFonts w:ascii="Goudy Old Style" w:hAnsi="Goudy Old Style"/>
        <w:b/>
        <w:sz w:val="21"/>
        <w:szCs w:val="21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4520C1D" wp14:editId="3AA7A035">
          <wp:simplePos x="0" y="0"/>
          <wp:positionH relativeFrom="margin">
            <wp:posOffset>5528310</wp:posOffset>
          </wp:positionH>
          <wp:positionV relativeFrom="margin">
            <wp:posOffset>-1298575</wp:posOffset>
          </wp:positionV>
          <wp:extent cx="955040" cy="694055"/>
          <wp:effectExtent l="0" t="0" r="0" b="0"/>
          <wp:wrapSquare wrapText="bothSides"/>
          <wp:docPr id="2096608185" name="Immagine 1" descr="Immagine che contiene schermata, Rettangolo, cas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Immagine che contiene schermata, Rettangolo, casa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694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CC1331" w14:textId="77777777" w:rsidR="007312F2" w:rsidRDefault="007312F2" w:rsidP="006B22C7">
    <w:pPr>
      <w:ind w:right="1133"/>
      <w:jc w:val="center"/>
      <w:rPr>
        <w:rFonts w:ascii="Goudy Old Style" w:hAnsi="Goudy Old Style"/>
        <w:b/>
        <w:sz w:val="21"/>
        <w:szCs w:val="21"/>
      </w:rPr>
    </w:pPr>
    <w:r>
      <w:rPr>
        <w:rFonts w:ascii="Goudy Old Style" w:hAnsi="Goudy Old Style"/>
        <w:b/>
        <w:sz w:val="21"/>
        <w:szCs w:val="21"/>
      </w:rPr>
      <w:t xml:space="preserve">  </w:t>
    </w:r>
    <w:r w:rsidRPr="003143DE">
      <w:rPr>
        <w:rFonts w:ascii="Goudy Old Style" w:hAnsi="Goudy Old Style"/>
        <w:b/>
        <w:sz w:val="21"/>
        <w:szCs w:val="21"/>
      </w:rPr>
      <w:t xml:space="preserve">ISTITUTO DI ISTRUZIONE SUPERIORE </w:t>
    </w:r>
    <w:r w:rsidRPr="00C20F0C">
      <w:rPr>
        <w:rFonts w:ascii="Goudy Old Style" w:hAnsi="Goudy Old Style"/>
        <w:b/>
        <w:sz w:val="21"/>
        <w:szCs w:val="21"/>
      </w:rPr>
      <w:t>“</w:t>
    </w:r>
    <w:r>
      <w:rPr>
        <w:rFonts w:ascii="Goudy Old Style" w:hAnsi="Goudy Old Style"/>
        <w:b/>
        <w:sz w:val="21"/>
        <w:szCs w:val="21"/>
      </w:rPr>
      <w:t xml:space="preserve">GRAZIANI – </w:t>
    </w:r>
    <w:r w:rsidRPr="00C20F0C">
      <w:rPr>
        <w:rFonts w:ascii="Goudy Old Style" w:hAnsi="Goudy Old Style"/>
        <w:b/>
        <w:sz w:val="21"/>
        <w:szCs w:val="21"/>
      </w:rPr>
      <w:t>CESARO</w:t>
    </w:r>
    <w:r>
      <w:rPr>
        <w:rFonts w:ascii="Goudy Old Style" w:hAnsi="Goudy Old Style"/>
        <w:b/>
        <w:sz w:val="21"/>
        <w:szCs w:val="21"/>
      </w:rPr>
      <w:t>-</w:t>
    </w:r>
    <w:r w:rsidRPr="00C20F0C">
      <w:rPr>
        <w:rFonts w:ascii="Goudy Old Style" w:hAnsi="Goudy Old Style"/>
        <w:b/>
        <w:sz w:val="21"/>
        <w:szCs w:val="21"/>
      </w:rPr>
      <w:t>VESEVUS”</w:t>
    </w:r>
  </w:p>
  <w:p w14:paraId="620926CD" w14:textId="77777777" w:rsidR="007312F2" w:rsidRDefault="007312F2" w:rsidP="006B22C7">
    <w:pPr>
      <w:pStyle w:val="Standard"/>
      <w:ind w:left="1418" w:right="991"/>
      <w:rPr>
        <w:rFonts w:ascii="Goudy Old Style" w:hAnsi="Goudy Old Style"/>
        <w:b/>
        <w:sz w:val="21"/>
        <w:szCs w:val="21"/>
        <w:lang w:val="it-IT"/>
      </w:rPr>
    </w:pPr>
    <w:r>
      <w:rPr>
        <w:rFonts w:ascii="Goudy Old Style" w:hAnsi="Goudy Old Style"/>
        <w:b/>
        <w:sz w:val="21"/>
        <w:szCs w:val="21"/>
        <w:lang w:val="it-IT"/>
      </w:rPr>
      <w:t xml:space="preserve">                       </w:t>
    </w:r>
    <w:r w:rsidRPr="00C20F0C">
      <w:rPr>
        <w:rFonts w:ascii="Goudy Old Style" w:hAnsi="Goudy Old Style"/>
        <w:b/>
        <w:sz w:val="21"/>
        <w:szCs w:val="21"/>
        <w:lang w:val="it-IT"/>
      </w:rPr>
      <w:t xml:space="preserve">Via </w:t>
    </w:r>
    <w:r>
      <w:rPr>
        <w:rFonts w:ascii="Goudy Old Style" w:hAnsi="Goudy Old Style"/>
        <w:b/>
        <w:sz w:val="21"/>
        <w:szCs w:val="21"/>
        <w:lang w:val="it-IT"/>
      </w:rPr>
      <w:t>Sepolcri</w:t>
    </w:r>
    <w:r w:rsidRPr="00C20F0C">
      <w:rPr>
        <w:rFonts w:ascii="Goudy Old Style" w:hAnsi="Goudy Old Style"/>
        <w:b/>
        <w:sz w:val="21"/>
        <w:szCs w:val="21"/>
        <w:lang w:val="it-IT"/>
      </w:rPr>
      <w:t>, 2</w:t>
    </w:r>
    <w:r>
      <w:rPr>
        <w:rFonts w:ascii="Goudy Old Style" w:hAnsi="Goudy Old Style"/>
        <w:b/>
        <w:sz w:val="21"/>
        <w:szCs w:val="21"/>
        <w:lang w:val="it-IT"/>
      </w:rPr>
      <w:t>1</w:t>
    </w:r>
    <w:r w:rsidRPr="00C20F0C">
      <w:rPr>
        <w:rFonts w:ascii="Goudy Old Style" w:hAnsi="Goudy Old Style"/>
        <w:b/>
        <w:sz w:val="21"/>
        <w:szCs w:val="21"/>
        <w:lang w:val="it-IT"/>
      </w:rPr>
      <w:t xml:space="preserve">  - TORRE ANNUNZIATA (NA) 80058</w:t>
    </w:r>
  </w:p>
  <w:p w14:paraId="142264CF" w14:textId="77777777" w:rsidR="007312F2" w:rsidRPr="00C20F0C" w:rsidRDefault="007312F2" w:rsidP="006B22C7">
    <w:pPr>
      <w:pStyle w:val="Standard"/>
      <w:ind w:left="1418" w:right="991" w:hanging="710"/>
      <w:jc w:val="center"/>
      <w:rPr>
        <w:rFonts w:ascii="Goudy Old Style" w:hAnsi="Goudy Old Style"/>
        <w:b/>
        <w:sz w:val="21"/>
        <w:szCs w:val="21"/>
        <w:lang w:val="it-IT"/>
      </w:rPr>
    </w:pPr>
    <w:r>
      <w:rPr>
        <w:rFonts w:ascii="Goudy Old Style" w:hAnsi="Goudy Old Style"/>
        <w:b/>
        <w:sz w:val="21"/>
        <w:szCs w:val="21"/>
        <w:lang w:val="it-IT"/>
      </w:rPr>
      <w:t>Via A. Volta, 2 – TORRE ANNUNZIATA (NA) 80058</w:t>
    </w:r>
  </w:p>
  <w:p w14:paraId="068226FB" w14:textId="77777777" w:rsidR="007312F2" w:rsidRPr="00C20F0C" w:rsidRDefault="007312F2" w:rsidP="006B22C7">
    <w:pPr>
      <w:pStyle w:val="Standard"/>
      <w:ind w:left="2410" w:right="2125" w:hanging="142"/>
      <w:rPr>
        <w:rFonts w:ascii="Goudy Old Style" w:hAnsi="Goudy Old Style"/>
        <w:b/>
        <w:sz w:val="21"/>
        <w:szCs w:val="21"/>
        <w:lang w:val="it-IT"/>
      </w:rPr>
    </w:pPr>
    <w:r>
      <w:rPr>
        <w:rFonts w:ascii="Goudy Old Style" w:hAnsi="Goudy Old Style"/>
        <w:b/>
        <w:sz w:val="21"/>
        <w:szCs w:val="21"/>
        <w:lang w:val="it-IT"/>
      </w:rPr>
      <w:t xml:space="preserve">          </w:t>
    </w:r>
    <w:r w:rsidRPr="00C20F0C">
      <w:rPr>
        <w:rFonts w:ascii="Goudy Old Style" w:hAnsi="Goudy Old Style"/>
        <w:b/>
        <w:sz w:val="21"/>
        <w:szCs w:val="21"/>
        <w:lang w:val="it-IT"/>
      </w:rPr>
      <w:t>Vi</w:t>
    </w:r>
    <w:r>
      <w:rPr>
        <w:rFonts w:ascii="Goudy Old Style" w:hAnsi="Goudy Old Style"/>
        <w:b/>
        <w:sz w:val="21"/>
        <w:szCs w:val="21"/>
        <w:lang w:val="it-IT"/>
      </w:rPr>
      <w:t xml:space="preserve">ale </w:t>
    </w:r>
    <w:r w:rsidRPr="00C20F0C">
      <w:rPr>
        <w:rFonts w:ascii="Goudy Old Style" w:hAnsi="Goudy Old Style"/>
        <w:b/>
        <w:sz w:val="21"/>
        <w:szCs w:val="21"/>
        <w:lang w:val="it-IT"/>
      </w:rPr>
      <w:t xml:space="preserve">Montessori, </w:t>
    </w:r>
    <w:r>
      <w:rPr>
        <w:rFonts w:ascii="Goudy Old Style" w:hAnsi="Goudy Old Style"/>
        <w:b/>
        <w:sz w:val="21"/>
        <w:szCs w:val="21"/>
        <w:lang w:val="it-IT"/>
      </w:rPr>
      <w:t>1</w:t>
    </w:r>
    <w:r w:rsidRPr="00C20F0C">
      <w:rPr>
        <w:rFonts w:ascii="Goudy Old Style" w:hAnsi="Goudy Old Style"/>
        <w:b/>
        <w:sz w:val="21"/>
        <w:szCs w:val="21"/>
        <w:lang w:val="it-IT"/>
      </w:rPr>
      <w:t xml:space="preserve"> – BOSCOREALE (NA) 80041</w:t>
    </w:r>
  </w:p>
  <w:p w14:paraId="4A1E0D20" w14:textId="77777777" w:rsidR="007312F2" w:rsidRPr="005B3E31" w:rsidRDefault="007312F2" w:rsidP="006B22C7">
    <w:pPr>
      <w:pStyle w:val="Standard"/>
      <w:ind w:left="1418" w:right="991" w:hanging="710"/>
      <w:rPr>
        <w:rFonts w:ascii="Goudy Old Style" w:hAnsi="Goudy Old Style"/>
        <w:sz w:val="16"/>
        <w:szCs w:val="16"/>
        <w:lang w:val="fr-FR"/>
      </w:rPr>
    </w:pPr>
    <w:r>
      <w:rPr>
        <w:rFonts w:ascii="Goudy Old Style" w:hAnsi="Goudy Old Style"/>
        <w:sz w:val="16"/>
        <w:szCs w:val="16"/>
        <w:lang w:val="it-IT"/>
      </w:rPr>
      <w:t xml:space="preserve">                                       </w:t>
    </w:r>
    <w:r w:rsidRPr="00DB0AEB">
      <w:rPr>
        <w:rFonts w:ascii="Goudy Old Style" w:hAnsi="Goudy Old Style"/>
        <w:sz w:val="16"/>
        <w:szCs w:val="16"/>
        <w:lang w:val="it-IT"/>
      </w:rPr>
      <w:t xml:space="preserve">COD. MECC. </w:t>
    </w:r>
    <w:r w:rsidRPr="005B3E31">
      <w:rPr>
        <w:rFonts w:ascii="Goudy Old Style" w:hAnsi="Goudy Old Style"/>
        <w:sz w:val="16"/>
        <w:szCs w:val="16"/>
        <w:lang w:val="fr-FR"/>
      </w:rPr>
      <w:t xml:space="preserve">NAIS04100B     </w:t>
    </w:r>
    <w:proofErr w:type="spellStart"/>
    <w:r w:rsidRPr="005B3E31">
      <w:rPr>
        <w:rFonts w:ascii="Goudy Old Style" w:hAnsi="Goudy Old Style"/>
        <w:sz w:val="16"/>
        <w:szCs w:val="16"/>
        <w:lang w:val="fr-FR"/>
      </w:rPr>
      <w:t>Codice</w:t>
    </w:r>
    <w:proofErr w:type="spellEnd"/>
    <w:r w:rsidRPr="005B3E31">
      <w:rPr>
        <w:rFonts w:ascii="Goudy Old Style" w:hAnsi="Goudy Old Style"/>
        <w:sz w:val="16"/>
        <w:szCs w:val="16"/>
        <w:lang w:val="fr-FR"/>
      </w:rPr>
      <w:t xml:space="preserve"> Fiscale: 82008750638</w:t>
    </w:r>
  </w:p>
  <w:p w14:paraId="7DEA6953" w14:textId="77777777" w:rsidR="007312F2" w:rsidRPr="00591B6E" w:rsidRDefault="007312F2" w:rsidP="006B22C7">
    <w:pPr>
      <w:pStyle w:val="Standard"/>
      <w:ind w:left="1418" w:right="991" w:hanging="1418"/>
      <w:jc w:val="center"/>
      <w:rPr>
        <w:rFonts w:ascii="Goudy Old Style" w:hAnsi="Goudy Old Style"/>
        <w:sz w:val="16"/>
        <w:szCs w:val="16"/>
      </w:rPr>
    </w:pPr>
    <w:r>
      <w:rPr>
        <w:rFonts w:ascii="Goudy Old Style" w:hAnsi="Goudy Old Style"/>
        <w:sz w:val="16"/>
        <w:szCs w:val="16"/>
      </w:rPr>
      <w:t xml:space="preserve">                        </w:t>
    </w:r>
    <w:r w:rsidRPr="00591B6E">
      <w:rPr>
        <w:rFonts w:ascii="Goudy Old Style" w:hAnsi="Goudy Old Style"/>
        <w:sz w:val="16"/>
        <w:szCs w:val="16"/>
      </w:rPr>
      <w:t>Tel 081/8612465 – 081/5369798 – 081/8612447</w:t>
    </w:r>
  </w:p>
  <w:p w14:paraId="24D79A27" w14:textId="3DE1196B" w:rsidR="007312F2" w:rsidRPr="00591B6E" w:rsidRDefault="007312F2" w:rsidP="006B22C7">
    <w:pPr>
      <w:pStyle w:val="Standard"/>
      <w:ind w:left="708" w:right="991"/>
      <w:jc w:val="center"/>
      <w:rPr>
        <w:rFonts w:ascii="Goudy Old Style" w:hAnsi="Goudy Old Style"/>
        <w:sz w:val="16"/>
        <w:szCs w:val="16"/>
      </w:rPr>
    </w:pPr>
    <w:r>
      <w:t xml:space="preserve">     </w:t>
    </w:r>
    <w:hyperlink r:id="rId6" w:history="1">
      <w:r w:rsidRPr="007652F5">
        <w:rPr>
          <w:rStyle w:val="Collegamentoipertestuale"/>
          <w:rFonts w:ascii="Goudy Old Style" w:hAnsi="Goudy Old Style"/>
          <w:sz w:val="16"/>
          <w:szCs w:val="16"/>
        </w:rPr>
        <w:t>nais04100b@istruzione.it</w:t>
      </w:r>
    </w:hyperlink>
    <w:r w:rsidRPr="00591B6E">
      <w:rPr>
        <w:rFonts w:ascii="Goudy Old Style" w:hAnsi="Goudy Old Style"/>
        <w:sz w:val="16"/>
        <w:szCs w:val="16"/>
      </w:rPr>
      <w:t xml:space="preserve"> </w:t>
    </w:r>
    <w:hyperlink r:id="rId7" w:history="1">
      <w:r w:rsidRPr="00591B6E">
        <w:rPr>
          <w:rStyle w:val="Collegamentoipertestuale"/>
          <w:rFonts w:ascii="Goudy Old Style" w:hAnsi="Goudy Old Style"/>
          <w:sz w:val="16"/>
          <w:szCs w:val="16"/>
        </w:rPr>
        <w:t>nais04100b@pec.istruzione.it</w:t>
      </w:r>
    </w:hyperlink>
  </w:p>
  <w:p w14:paraId="7E418D86" w14:textId="2AEAECB6" w:rsidR="007312F2" w:rsidRDefault="007312F2" w:rsidP="006B22C7">
    <w:pPr>
      <w:pStyle w:val="Standard"/>
      <w:tabs>
        <w:tab w:val="left" w:pos="300"/>
      </w:tabs>
      <w:ind w:left="1418" w:right="991" w:hanging="1418"/>
      <w:jc w:val="center"/>
      <w:rPr>
        <w:rFonts w:ascii="Goudy Old Style" w:hAnsi="Goudy Old Style"/>
        <w:sz w:val="16"/>
        <w:szCs w:val="16"/>
      </w:rPr>
    </w:pPr>
    <w:r>
      <w:rPr>
        <w:rFonts w:ascii="Goudy Old Style" w:hAnsi="Goudy Old Style"/>
        <w:sz w:val="16"/>
        <w:szCs w:val="16"/>
      </w:rPr>
      <w:t xml:space="preserve">                       </w:t>
    </w:r>
    <w:r w:rsidRPr="00890B95">
      <w:rPr>
        <w:rFonts w:ascii="Goudy Old Style" w:hAnsi="Goudy Old Style"/>
        <w:sz w:val="16"/>
        <w:szCs w:val="16"/>
      </w:rPr>
      <w:t xml:space="preserve"> </w:t>
    </w:r>
    <w:hyperlink r:id="rId8" w:history="1">
      <w:r w:rsidRPr="00702B73">
        <w:rPr>
          <w:rStyle w:val="Collegamentoipertestuale"/>
          <w:rFonts w:ascii="Goudy Old Style" w:hAnsi="Goudy Old Style"/>
          <w:sz w:val="16"/>
          <w:szCs w:val="16"/>
        </w:rPr>
        <w:t>www.grazianicesarovesevus.edu.it</w:t>
      </w:r>
    </w:hyperlink>
  </w:p>
  <w:p w14:paraId="79BF8C26" w14:textId="77777777" w:rsidR="00110550" w:rsidRDefault="00110550" w:rsidP="001723EE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E5185"/>
    <w:multiLevelType w:val="hybridMultilevel"/>
    <w:tmpl w:val="C76AC8D2"/>
    <w:lvl w:ilvl="0" w:tplc="04100001">
      <w:start w:val="1"/>
      <w:numFmt w:val="bullet"/>
      <w:lvlText w:val=""/>
      <w:lvlJc w:val="left"/>
      <w:pPr>
        <w:tabs>
          <w:tab w:val="num" w:pos="757"/>
        </w:tabs>
        <w:ind w:left="757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837"/>
        </w:tabs>
        <w:ind w:left="1837" w:hanging="360"/>
      </w:pPr>
    </w:lvl>
    <w:lvl w:ilvl="2" w:tplc="04100005">
      <w:start w:val="1"/>
      <w:numFmt w:val="decimal"/>
      <w:lvlText w:val="%3."/>
      <w:lvlJc w:val="left"/>
      <w:pPr>
        <w:tabs>
          <w:tab w:val="num" w:pos="2557"/>
        </w:tabs>
        <w:ind w:left="2557" w:hanging="360"/>
      </w:pPr>
    </w:lvl>
    <w:lvl w:ilvl="3" w:tplc="04100001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</w:lvl>
    <w:lvl w:ilvl="4" w:tplc="04100003">
      <w:start w:val="1"/>
      <w:numFmt w:val="decimal"/>
      <w:lvlText w:val="%5."/>
      <w:lvlJc w:val="left"/>
      <w:pPr>
        <w:tabs>
          <w:tab w:val="num" w:pos="3997"/>
        </w:tabs>
        <w:ind w:left="3997" w:hanging="360"/>
      </w:pPr>
    </w:lvl>
    <w:lvl w:ilvl="5" w:tplc="04100005">
      <w:start w:val="1"/>
      <w:numFmt w:val="decimal"/>
      <w:lvlText w:val="%6."/>
      <w:lvlJc w:val="left"/>
      <w:pPr>
        <w:tabs>
          <w:tab w:val="num" w:pos="4717"/>
        </w:tabs>
        <w:ind w:left="4717" w:hanging="360"/>
      </w:pPr>
    </w:lvl>
    <w:lvl w:ilvl="6" w:tplc="0410000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</w:lvl>
    <w:lvl w:ilvl="7" w:tplc="04100003">
      <w:start w:val="1"/>
      <w:numFmt w:val="decimal"/>
      <w:lvlText w:val="%8."/>
      <w:lvlJc w:val="left"/>
      <w:pPr>
        <w:tabs>
          <w:tab w:val="num" w:pos="6157"/>
        </w:tabs>
        <w:ind w:left="6157" w:hanging="360"/>
      </w:pPr>
    </w:lvl>
    <w:lvl w:ilvl="8" w:tplc="04100005">
      <w:start w:val="1"/>
      <w:numFmt w:val="decimal"/>
      <w:lvlText w:val="%9."/>
      <w:lvlJc w:val="left"/>
      <w:pPr>
        <w:tabs>
          <w:tab w:val="num" w:pos="6877"/>
        </w:tabs>
        <w:ind w:left="6877" w:hanging="360"/>
      </w:pPr>
    </w:lvl>
  </w:abstractNum>
  <w:abstractNum w:abstractNumId="1" w15:restartNumberingAfterBreak="0">
    <w:nsid w:val="17A42B17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27F22574"/>
    <w:multiLevelType w:val="hybridMultilevel"/>
    <w:tmpl w:val="6BFAE292"/>
    <w:lvl w:ilvl="0" w:tplc="0410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 w15:restartNumberingAfterBreak="0">
    <w:nsid w:val="2C062DE0"/>
    <w:multiLevelType w:val="hybridMultilevel"/>
    <w:tmpl w:val="B13AB374"/>
    <w:lvl w:ilvl="0" w:tplc="0410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 w15:restartNumberingAfterBreak="0">
    <w:nsid w:val="38543565"/>
    <w:multiLevelType w:val="hybridMultilevel"/>
    <w:tmpl w:val="6BFAE292"/>
    <w:lvl w:ilvl="0" w:tplc="0410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5" w15:restartNumberingAfterBreak="0">
    <w:nsid w:val="3F486C15"/>
    <w:multiLevelType w:val="hybridMultilevel"/>
    <w:tmpl w:val="B13AB374"/>
    <w:lvl w:ilvl="0" w:tplc="0410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6" w15:restartNumberingAfterBreak="0">
    <w:nsid w:val="4368205F"/>
    <w:multiLevelType w:val="hybridMultilevel"/>
    <w:tmpl w:val="B13AB374"/>
    <w:lvl w:ilvl="0" w:tplc="0410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 w15:restartNumberingAfterBreak="0">
    <w:nsid w:val="5113184A"/>
    <w:multiLevelType w:val="hybridMultilevel"/>
    <w:tmpl w:val="B13AB374"/>
    <w:lvl w:ilvl="0" w:tplc="0410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8" w15:restartNumberingAfterBreak="0">
    <w:nsid w:val="7624258C"/>
    <w:multiLevelType w:val="hybridMultilevel"/>
    <w:tmpl w:val="6BFAE292"/>
    <w:lvl w:ilvl="0" w:tplc="0410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9" w15:restartNumberingAfterBreak="0">
    <w:nsid w:val="77281296"/>
    <w:multiLevelType w:val="hybridMultilevel"/>
    <w:tmpl w:val="B13AB374"/>
    <w:lvl w:ilvl="0" w:tplc="0410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0" w15:restartNumberingAfterBreak="0">
    <w:nsid w:val="794D3F7E"/>
    <w:multiLevelType w:val="hybridMultilevel"/>
    <w:tmpl w:val="6BFAE292"/>
    <w:lvl w:ilvl="0" w:tplc="0410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1" w15:restartNumberingAfterBreak="0">
    <w:nsid w:val="7E677795"/>
    <w:multiLevelType w:val="hybridMultilevel"/>
    <w:tmpl w:val="CDF021F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029213747">
    <w:abstractNumId w:val="1"/>
    <w:lvlOverride w:ilvl="0">
      <w:startOverride w:val="1"/>
    </w:lvlOverride>
  </w:num>
  <w:num w:numId="2" w16cid:durableId="11044551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42574051">
    <w:abstractNumId w:val="11"/>
  </w:num>
  <w:num w:numId="4" w16cid:durableId="205262770">
    <w:abstractNumId w:val="9"/>
  </w:num>
  <w:num w:numId="5" w16cid:durableId="1915433997">
    <w:abstractNumId w:val="10"/>
  </w:num>
  <w:num w:numId="6" w16cid:durableId="955872685">
    <w:abstractNumId w:val="0"/>
  </w:num>
  <w:num w:numId="7" w16cid:durableId="1309477485">
    <w:abstractNumId w:val="8"/>
  </w:num>
  <w:num w:numId="8" w16cid:durableId="555506502">
    <w:abstractNumId w:val="4"/>
  </w:num>
  <w:num w:numId="9" w16cid:durableId="2036996186">
    <w:abstractNumId w:val="2"/>
  </w:num>
  <w:num w:numId="10" w16cid:durableId="1739595578">
    <w:abstractNumId w:val="3"/>
  </w:num>
  <w:num w:numId="11" w16cid:durableId="844366391">
    <w:abstractNumId w:val="7"/>
  </w:num>
  <w:num w:numId="12" w16cid:durableId="2104639282">
    <w:abstractNumId w:val="5"/>
  </w:num>
  <w:num w:numId="13" w16cid:durableId="15145676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efaultTabStop w:val="708"/>
  <w:hyphenationZone w:val="283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A6A"/>
    <w:rsid w:val="000000B7"/>
    <w:rsid w:val="00013D2A"/>
    <w:rsid w:val="000309AF"/>
    <w:rsid w:val="00040361"/>
    <w:rsid w:val="00070512"/>
    <w:rsid w:val="00073082"/>
    <w:rsid w:val="000D1BEC"/>
    <w:rsid w:val="00110550"/>
    <w:rsid w:val="001512CF"/>
    <w:rsid w:val="00155DA9"/>
    <w:rsid w:val="001723EE"/>
    <w:rsid w:val="001D5C5E"/>
    <w:rsid w:val="001E32D1"/>
    <w:rsid w:val="002373E6"/>
    <w:rsid w:val="0030240C"/>
    <w:rsid w:val="00303E8C"/>
    <w:rsid w:val="003813DC"/>
    <w:rsid w:val="00395CE1"/>
    <w:rsid w:val="003D08CC"/>
    <w:rsid w:val="00433911"/>
    <w:rsid w:val="0046282C"/>
    <w:rsid w:val="004840BE"/>
    <w:rsid w:val="004A6C1F"/>
    <w:rsid w:val="004A7851"/>
    <w:rsid w:val="004F3755"/>
    <w:rsid w:val="00533049"/>
    <w:rsid w:val="00541A7F"/>
    <w:rsid w:val="00551DA5"/>
    <w:rsid w:val="00590616"/>
    <w:rsid w:val="005C12B9"/>
    <w:rsid w:val="0061219E"/>
    <w:rsid w:val="00656F6A"/>
    <w:rsid w:val="00667F5E"/>
    <w:rsid w:val="006709E4"/>
    <w:rsid w:val="0069774F"/>
    <w:rsid w:val="006C7A15"/>
    <w:rsid w:val="0071104C"/>
    <w:rsid w:val="007312F2"/>
    <w:rsid w:val="007C6189"/>
    <w:rsid w:val="007C6A6D"/>
    <w:rsid w:val="00801AFF"/>
    <w:rsid w:val="008333F0"/>
    <w:rsid w:val="00877ED4"/>
    <w:rsid w:val="00894B39"/>
    <w:rsid w:val="00906A6A"/>
    <w:rsid w:val="009868E6"/>
    <w:rsid w:val="009F1D6F"/>
    <w:rsid w:val="00A46206"/>
    <w:rsid w:val="00A944CB"/>
    <w:rsid w:val="00AA7D31"/>
    <w:rsid w:val="00AF3B6F"/>
    <w:rsid w:val="00B168A8"/>
    <w:rsid w:val="00BA3D65"/>
    <w:rsid w:val="00BC21B8"/>
    <w:rsid w:val="00C218C0"/>
    <w:rsid w:val="00C87FA2"/>
    <w:rsid w:val="00CD0899"/>
    <w:rsid w:val="00D43287"/>
    <w:rsid w:val="00D87F3A"/>
    <w:rsid w:val="00DA74FA"/>
    <w:rsid w:val="00E021EB"/>
    <w:rsid w:val="00E10D3E"/>
    <w:rsid w:val="00E84153"/>
    <w:rsid w:val="00ED2715"/>
    <w:rsid w:val="00F27C5C"/>
    <w:rsid w:val="00F641A2"/>
    <w:rsid w:val="00F84B9C"/>
    <w:rsid w:val="00F92214"/>
    <w:rsid w:val="00FC486C"/>
    <w:rsid w:val="00FE1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1C642C2"/>
  <w15:docId w15:val="{6FF815A8-AC72-4DD1-9041-0B20081F8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sz w:val="24"/>
      <w:szCs w:val="24"/>
      <w:u w:val="single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b/>
    </w:rPr>
  </w:style>
  <w:style w:type="paragraph" w:styleId="Titolo4">
    <w:name w:val="heading 4"/>
    <w:basedOn w:val="Normale"/>
    <w:next w:val="Normale"/>
    <w:qFormat/>
    <w:pPr>
      <w:keepNext/>
      <w:jc w:val="center"/>
      <w:outlineLvl w:val="3"/>
    </w:pPr>
    <w:rPr>
      <w:sz w:val="24"/>
      <w:u w:val="single"/>
    </w:rPr>
  </w:style>
  <w:style w:type="paragraph" w:styleId="Titolo6">
    <w:name w:val="heading 6"/>
    <w:basedOn w:val="Normale"/>
    <w:next w:val="Normale"/>
    <w:qFormat/>
    <w:pPr>
      <w:keepNext/>
      <w:jc w:val="center"/>
      <w:outlineLvl w:val="5"/>
    </w:pPr>
    <w:rPr>
      <w:sz w:val="28"/>
      <w:lang w:val="pl-PL" w:eastAsia="pl-PL"/>
    </w:rPr>
  </w:style>
  <w:style w:type="paragraph" w:styleId="Titolo8">
    <w:name w:val="heading 8"/>
    <w:basedOn w:val="Normale"/>
    <w:next w:val="Normale"/>
    <w:qFormat/>
    <w:pPr>
      <w:keepNext/>
      <w:jc w:val="center"/>
      <w:outlineLvl w:val="7"/>
    </w:pPr>
    <w:rPr>
      <w:u w:val="single"/>
      <w:lang w:eastAsia="pl-P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Corpotesto">
    <w:name w:val="Body Text"/>
    <w:basedOn w:val="Normale"/>
    <w:semiHidden/>
    <w:pPr>
      <w:jc w:val="both"/>
    </w:pPr>
    <w:rPr>
      <w:b/>
      <w:sz w:val="24"/>
    </w:rPr>
  </w:style>
  <w:style w:type="paragraph" w:styleId="NormaleWeb">
    <w:name w:val="Normal (Web)"/>
    <w:basedOn w:val="Normale"/>
    <w:semiHidden/>
    <w:pPr>
      <w:spacing w:before="100" w:beforeAutospacing="1" w:after="100" w:afterAutospacing="1"/>
    </w:pPr>
    <w:rPr>
      <w:sz w:val="24"/>
      <w:szCs w:val="24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Corpodeltesto2">
    <w:name w:val="Body Text 2"/>
    <w:basedOn w:val="Normale"/>
    <w:semiHidden/>
    <w:pPr>
      <w:jc w:val="both"/>
    </w:pPr>
    <w:rPr>
      <w:sz w:val="28"/>
    </w:rPr>
  </w:style>
  <w:style w:type="table" w:styleId="Grigliatabella">
    <w:name w:val="Table Grid"/>
    <w:basedOn w:val="Tabellanormale"/>
    <w:rsid w:val="00F27C5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Collegamentoipertestuale">
    <w:name w:val="Hyperlink"/>
    <w:basedOn w:val="Carpredefinitoparagrafo"/>
    <w:uiPriority w:val="99"/>
    <w:unhideWhenUsed/>
    <w:rsid w:val="009F1D6F"/>
    <w:rPr>
      <w:color w:val="0000FF"/>
      <w:u w:val="single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10550"/>
  </w:style>
  <w:style w:type="paragraph" w:styleId="Nessunaspaziatura">
    <w:name w:val="No Spacing"/>
    <w:uiPriority w:val="1"/>
    <w:qFormat/>
    <w:rsid w:val="001723EE"/>
    <w:pPr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723EE"/>
  </w:style>
  <w:style w:type="paragraph" w:customStyle="1" w:styleId="Standard">
    <w:name w:val="Standard"/>
    <w:rsid w:val="003D08CC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446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azianicesarovesevus.edu.it" TargetMode="External"/><Relationship Id="rId3" Type="http://schemas.openxmlformats.org/officeDocument/2006/relationships/image" Target="media/image3.png"/><Relationship Id="rId7" Type="http://schemas.openxmlformats.org/officeDocument/2006/relationships/hyperlink" Target="mailto:nais04100b@pec.istruzione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hyperlink" Target="mailto:nais04100b@istruzione.it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tente\Desktop\carta%20intestata\CARTA%20INTESTATA%20ARCHIMEDE%20VERTICALE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ARCHIMEDE VERTICALE</Template>
  <TotalTime>0</TotalTime>
  <Pages>3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VERBALE DELLA PROVA ORALE</vt:lpstr>
    </vt:vector>
  </TitlesOfParts>
  <Company>a</Company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VERBALE DELLA PROVA ORALE</dc:title>
  <dc:creator>Anna Schettino</dc:creator>
  <cp:keywords>Modulistica; Verbali; Esami</cp:keywords>
  <cp:lastModifiedBy>Manuela Luise</cp:lastModifiedBy>
  <cp:revision>4</cp:revision>
  <cp:lastPrinted>2023-09-06T15:15:00Z</cp:lastPrinted>
  <dcterms:created xsi:type="dcterms:W3CDTF">2023-09-09T11:24:00Z</dcterms:created>
  <dcterms:modified xsi:type="dcterms:W3CDTF">2024-11-18T10:23:00Z</dcterms:modified>
  <cp:category>scuola</cp:category>
</cp:coreProperties>
</file>